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NewsletterTable"/>
        <w:tblW w:w="3220" w:type="pct"/>
        <w:tblInd w:w="-142" w:type="dxa"/>
        <w:tblLook w:val="0660" w:firstRow="1" w:lastRow="1" w:firstColumn="0" w:lastColumn="0" w:noHBand="1" w:noVBand="1"/>
        <w:tblDescription w:val="Title"/>
      </w:tblPr>
      <w:tblGrid>
        <w:gridCol w:w="6839"/>
      </w:tblGrid>
      <w:tr w:rsidR="005D5BF5" w:rsidRPr="0012126F" w:rsidTr="00FE0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:rsidR="005D5BF5" w:rsidRPr="004050E8" w:rsidRDefault="005D5BF5">
            <w:pPr>
              <w:pStyle w:val="a5"/>
              <w:rPr>
                <w:color w:val="FF0000"/>
                <w:lang w:val="ru-RU"/>
              </w:rPr>
            </w:pPr>
          </w:p>
        </w:tc>
      </w:tr>
      <w:tr w:rsidR="005D5BF5" w:rsidRPr="0012126F" w:rsidTr="00FE0D1D">
        <w:tc>
          <w:tcPr>
            <w:tcW w:w="5000" w:type="pct"/>
          </w:tcPr>
          <w:p w:rsidR="00E53BF4" w:rsidRPr="008C5813" w:rsidRDefault="004050E8" w:rsidP="00E53BF4">
            <w:pPr>
              <w:pStyle w:val="a9"/>
              <w:jc w:val="center"/>
              <w:rPr>
                <w:b/>
                <w:color w:val="FF0000"/>
                <w:sz w:val="44"/>
                <w:szCs w:val="44"/>
                <w:lang w:val="ru-RU"/>
              </w:rPr>
            </w:pPr>
            <w:r w:rsidRPr="008C5813">
              <w:rPr>
                <w:b/>
                <w:color w:val="FF0000"/>
                <w:sz w:val="44"/>
                <w:szCs w:val="44"/>
                <w:lang w:val="ru-RU"/>
              </w:rPr>
              <w:t>ВЫПУСКНИКАМ</w:t>
            </w:r>
            <w:r w:rsidRPr="008C5813">
              <w:rPr>
                <w:color w:val="FF0000"/>
                <w:sz w:val="44"/>
                <w:szCs w:val="44"/>
                <w:lang w:val="ru-RU"/>
              </w:rPr>
              <w:t xml:space="preserve"> </w:t>
            </w:r>
            <w:r w:rsidRPr="008C5813">
              <w:rPr>
                <w:b/>
                <w:color w:val="FF0000"/>
                <w:sz w:val="72"/>
                <w:szCs w:val="72"/>
                <w:lang w:val="ru-RU"/>
              </w:rPr>
              <w:t>9</w:t>
            </w:r>
            <w:r w:rsidRPr="008C5813">
              <w:rPr>
                <w:b/>
                <w:color w:val="FF0000"/>
                <w:sz w:val="44"/>
                <w:szCs w:val="44"/>
                <w:lang w:val="ru-RU"/>
              </w:rPr>
              <w:t xml:space="preserve"> </w:t>
            </w:r>
            <w:r w:rsidR="008C5813" w:rsidRPr="008C5813">
              <w:rPr>
                <w:b/>
                <w:color w:val="FF0000"/>
                <w:sz w:val="44"/>
                <w:szCs w:val="44"/>
                <w:lang w:val="ru-RU"/>
              </w:rPr>
              <w:t>КЛАССОВ</w:t>
            </w:r>
          </w:p>
        </w:tc>
      </w:tr>
      <w:tr w:rsidR="005D5BF5" w:rsidRPr="0012126F" w:rsidTr="00FE0D1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:rsidR="005D5BF5" w:rsidRPr="004050E8" w:rsidRDefault="005D5BF5">
            <w:pPr>
              <w:pStyle w:val="a5"/>
              <w:rPr>
                <w:color w:val="FF0000"/>
                <w:lang w:val="ru-RU"/>
              </w:rPr>
            </w:pPr>
          </w:p>
        </w:tc>
      </w:tr>
    </w:tbl>
    <w:p w:rsidR="004050E8" w:rsidRPr="00521E5E" w:rsidRDefault="0012126F" w:rsidP="00FE0D1D">
      <w:pPr>
        <w:pStyle w:val="a3"/>
        <w:spacing w:before="0" w:after="0"/>
        <w:ind w:left="-284" w:right="142"/>
        <w:jc w:val="center"/>
        <w:rPr>
          <w:b/>
          <w:sz w:val="40"/>
          <w:szCs w:val="40"/>
          <w:lang w:val="ru-RU"/>
        </w:rPr>
      </w:pPr>
      <w:r w:rsidRPr="00521E5E">
        <w:rPr>
          <w:b/>
          <w:noProof/>
          <w:sz w:val="40"/>
          <w:szCs w:val="40"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0" wp14:anchorId="7A6D879D" wp14:editId="56F88606">
                <wp:simplePos x="0" y="0"/>
                <wp:positionH relativeFrom="page">
                  <wp:posOffset>4945380</wp:posOffset>
                </wp:positionH>
                <wp:positionV relativeFrom="margin">
                  <wp:align>top</wp:align>
                </wp:positionV>
                <wp:extent cx="2415540" cy="7056120"/>
                <wp:effectExtent l="0" t="0" r="3810" b="11430"/>
                <wp:wrapSquare wrapText="left"/>
                <wp:docPr id="5" name="Надпись 5" descr="Newsletter sideb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7056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57D" w:rsidRPr="0012126F" w:rsidRDefault="005C62F9">
                            <w:pPr>
                              <w:pStyle w:val="a6"/>
                              <w:rPr>
                                <w:lang w:val="ru-RU"/>
                              </w:rPr>
                            </w:pPr>
                            <w:r w:rsidRPr="000E3DAA"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6A535F27" wp14:editId="1B763AB4">
                                  <wp:extent cx="1781729" cy="1242060"/>
                                  <wp:effectExtent l="0" t="0" r="9525" b="0"/>
                                  <wp:docPr id="2" name="Рисунок 2" descr="D:\ДОКУМЕНТЫ ТЕХНИКУМА\БЛАНКИ ДОКУМЕНТОВ КГАМТ\логотип кгамт новый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ДОКУМЕНТЫ ТЕХНИКУМА\БЛАНКИ ДОКУМЕНТОВ КГАМТ\логотип кгамт новый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7466" cy="12669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E052F" w:rsidRDefault="00EE052F" w:rsidP="00FE0D1D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FE0D1D" w:rsidRPr="005C62F9" w:rsidRDefault="00FE0D1D" w:rsidP="00FE0D1D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C62F9">
                              <w:rPr>
                                <w:sz w:val="18"/>
                                <w:szCs w:val="18"/>
                                <w:lang w:val="ru-RU"/>
                              </w:rPr>
                              <w:t>Подготовка специалистов</w:t>
                            </w:r>
                          </w:p>
                          <w:p w:rsidR="00FE0D1D" w:rsidRPr="005C62F9" w:rsidRDefault="00917C95" w:rsidP="00FE0D1D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среднего звена</w:t>
                            </w:r>
                          </w:p>
                          <w:p w:rsidR="00FE0D1D" w:rsidRPr="00FE0D1D" w:rsidRDefault="00FE0D1D" w:rsidP="00FE0D1D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:rsidR="00FE0D1D" w:rsidRPr="00913914" w:rsidRDefault="00FE0D1D" w:rsidP="00FE0D1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Технология машиностроения;</w:t>
                            </w:r>
                          </w:p>
                          <w:p w:rsidR="00FE0D1D" w:rsidRPr="00913914" w:rsidRDefault="00FE0D1D" w:rsidP="00FE0D1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Автомобиле и тракторостроение;</w:t>
                            </w:r>
                          </w:p>
                          <w:p w:rsidR="00FE0D1D" w:rsidRPr="00913914" w:rsidRDefault="00FE0D1D" w:rsidP="004305E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Техническое обслуживание и ремонт</w:t>
                            </w:r>
                            <w:r w:rsidR="004305ED"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автомобильного транспорта;</w:t>
                            </w:r>
                          </w:p>
                          <w:p w:rsidR="00D16307" w:rsidRPr="00A72745" w:rsidRDefault="00D16307" w:rsidP="00D1630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</w:pPr>
                            <w:r w:rsidRPr="00A72745"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Техническое обслуживание и ремонт автомобильного транспорта (по напр</w:t>
                            </w:r>
                            <w:r w:rsidR="00A72745"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авлению углубленной подготовки т</w:t>
                            </w:r>
                            <w:r w:rsidRPr="00A72745"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ехническое обслуживание и ремонт автомобилей зарубежного транспорта)</w:t>
                            </w:r>
                          </w:p>
                          <w:p w:rsidR="00A7274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Монтаж, наладка и эксплуатация электрооборудования промышленных и гражданских зданий;</w:t>
                            </w:r>
                          </w:p>
                          <w:p w:rsidR="00A72745" w:rsidRPr="00A7274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left="714" w:right="142" w:hanging="357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Техническая эксплуатация и обслуживание электрического и электромеханического оборудования (по отраслям);</w:t>
                            </w:r>
                          </w:p>
                          <w:p w:rsidR="00D16307" w:rsidRPr="00A72745" w:rsidRDefault="00D16307" w:rsidP="00A72745">
                            <w:pPr>
                              <w:pStyle w:val="af2"/>
                              <w:numPr>
                                <w:ilvl w:val="0"/>
                                <w:numId w:val="1"/>
                              </w:numPr>
                              <w:spacing w:before="0"/>
                              <w:ind w:left="714" w:hanging="357"/>
                              <w:rPr>
                                <w:b/>
                                <w:sz w:val="18"/>
                                <w:szCs w:val="18"/>
                                <w:lang w:val="ru-RU" w:eastAsia="ru-RU" w:bidi="ru-RU"/>
                              </w:rPr>
                            </w:pPr>
                            <w:r w:rsidRPr="00A72745">
                              <w:rPr>
                                <w:rFonts w:eastAsia="Times New Roman" w:cs="Times New Roman"/>
                                <w:b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Техническое обслуживание и ремонт двигателей систем и агрегатов автомобилей</w:t>
                            </w:r>
                          </w:p>
                          <w:p w:rsidR="00FE0D1D" w:rsidRPr="00917C95" w:rsidRDefault="00FE0D1D" w:rsidP="00FE0D1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Экономика и бухгалтерский учет</w:t>
                            </w:r>
                            <w:r w:rsidR="004305ED"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 xml:space="preserve"> (по отраслям;)</w:t>
                            </w:r>
                          </w:p>
                          <w:p w:rsidR="00FE0D1D" w:rsidRPr="00917C95" w:rsidRDefault="00FE0D1D" w:rsidP="00FE0D1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Страховое дело</w:t>
                            </w:r>
                            <w:r w:rsidR="00A7274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 xml:space="preserve"> (по отраслям)</w:t>
                            </w: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 xml:space="preserve">;  </w:t>
                            </w:r>
                          </w:p>
                          <w:p w:rsidR="00FE0D1D" w:rsidRPr="00917C95" w:rsidRDefault="00FE0D1D" w:rsidP="00FE0D1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Банковское дело;</w:t>
                            </w:r>
                          </w:p>
                          <w:p w:rsidR="00FE0D1D" w:rsidRPr="00913914" w:rsidRDefault="00FE0D1D" w:rsidP="00F1693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Программирование</w:t>
                            </w:r>
                            <w:r w:rsidR="00EE052F" w:rsidRPr="00913914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13914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в компьютерных системах;</w:t>
                            </w:r>
                          </w:p>
                          <w:p w:rsidR="005C62F9" w:rsidRDefault="005C62F9" w:rsidP="005C62F9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5C62F9" w:rsidRDefault="005C62F9" w:rsidP="005C62F9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C62F9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Подготовка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квалифицированных рабочих и служащих</w:t>
                            </w:r>
                          </w:p>
                          <w:p w:rsidR="005C62F9" w:rsidRPr="005C62F9" w:rsidRDefault="00A72745" w:rsidP="005C62F9">
                            <w:pPr>
                              <w:pStyle w:val="af2"/>
                              <w:numPr>
                                <w:ilvl w:val="0"/>
                                <w:numId w:val="2"/>
                              </w:numPr>
                              <w:spacing w:after="0" w:line="202" w:lineRule="auto"/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Style w:val="0pt"/>
                                <w:rFonts w:asciiTheme="majorHAnsi" w:eastAsiaTheme="minorHAnsi" w:hAnsiTheme="majorHAnsi"/>
                                <w:b/>
                                <w:sz w:val="16"/>
                                <w:szCs w:val="16"/>
                              </w:rPr>
                              <w:t>Автомеханик;</w:t>
                            </w:r>
                          </w:p>
                          <w:p w:rsidR="00A72745" w:rsidRPr="005C62F9" w:rsidRDefault="00A72745" w:rsidP="00A72745">
                            <w:pPr>
                              <w:pStyle w:val="af2"/>
                              <w:numPr>
                                <w:ilvl w:val="0"/>
                                <w:numId w:val="2"/>
                              </w:numPr>
                              <w:spacing w:after="0" w:line="202" w:lineRule="auto"/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3E5B26">
                              <w:rPr>
                                <w:rStyle w:val="0pt"/>
                                <w:rFonts w:asciiTheme="majorHAnsi" w:eastAsiaTheme="minorHAnsi" w:hAnsiTheme="majorHAnsi"/>
                                <w:b/>
                                <w:sz w:val="16"/>
                                <w:szCs w:val="16"/>
                              </w:rPr>
                              <w:t>Мастер по ремонту и обслуживанию автомобилей</w:t>
                            </w:r>
                            <w:r w:rsidRPr="005C62F9"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</w:p>
                          <w:p w:rsidR="005C62F9" w:rsidRPr="005C62F9" w:rsidRDefault="005C62F9" w:rsidP="005C62F9">
                            <w:pPr>
                              <w:rPr>
                                <w:lang w:val="ru-RU"/>
                              </w:rPr>
                            </w:pPr>
                          </w:p>
                          <w:tbl>
                            <w:tblPr>
                              <w:tblStyle w:val="NewsletterTable"/>
                              <w:tblW w:w="4980" w:type="pct"/>
                              <w:jc w:val="center"/>
                              <w:tblLook w:val="04A0" w:firstRow="1" w:lastRow="0" w:firstColumn="1" w:lastColumn="0" w:noHBand="0" w:noVBand="1"/>
                              <w:tblDescription w:val="Announcement table"/>
                            </w:tblPr>
                            <w:tblGrid>
                              <w:gridCol w:w="3736"/>
                            </w:tblGrid>
                            <w:tr w:rsidR="0009757D" w:rsidRPr="00B27F09" w:rsidTr="005C62F9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6787"/>
                                <w:jc w:val="center"/>
                              </w:trPr>
                              <w:tc>
                                <w:tcPr>
                                  <w:tcW w:w="3736" w:type="dxa"/>
                                  <w:tcBorders>
                                    <w:bottom w:val="nil"/>
                                  </w:tcBorders>
                                </w:tcPr>
                                <w:p w:rsidR="0009757D" w:rsidRPr="0012126F" w:rsidRDefault="0009757D">
                                  <w:pPr>
                                    <w:pStyle w:val="a5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09757D" w:rsidRPr="00B27F09" w:rsidTr="005C62F9">
                              <w:trPr>
                                <w:trHeight w:val="5760"/>
                                <w:jc w:val="center"/>
                              </w:trPr>
                              <w:tc>
                                <w:tcPr>
                                  <w:tcW w:w="37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9757D" w:rsidRPr="0012126F" w:rsidRDefault="0009757D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757D" w:rsidRPr="0012126F" w:rsidRDefault="0009757D">
                            <w:pPr>
                              <w:pStyle w:val="ab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" tIns="0" rIns="18288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6D879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alt="Newsletter sidebar 1" style="position:absolute;left:0;text-align:left;margin-left:389.4pt;margin-top:0;width:190.2pt;height:555.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" o:allowoverlap="f" filled="f" stroked="f" strokeweight=".5pt">
                <v:textbox inset="1.44pt,0,1.44pt,0">
                  <w:txbxContent>
                    <w:p w:rsidR="0009757D" w:rsidRPr="0012126F" w:rsidRDefault="005C62F9">
                      <w:pPr>
                        <w:pStyle w:val="a6"/>
                        <w:rPr>
                          <w:lang w:val="ru-RU"/>
                        </w:rPr>
                      </w:pPr>
                      <w:r w:rsidRPr="000E3DAA"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6A535F27" wp14:editId="1B763AB4">
                            <wp:extent cx="1781729" cy="1242060"/>
                            <wp:effectExtent l="0" t="0" r="9525" b="0"/>
                            <wp:docPr id="2" name="Рисунок 2" descr="D:\ДОКУМЕНТЫ ТЕХНИКУМА\БЛАНКИ ДОКУМЕНТОВ КГАМТ\логотип кгамт новый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ДОКУМЕНТЫ ТЕХНИКУМА\БЛАНКИ ДОКУМЕНТОВ КГАМТ\логотип кгамт новый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7466" cy="12669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E052F" w:rsidRDefault="00EE052F" w:rsidP="00FE0D1D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FE0D1D" w:rsidRPr="005C62F9" w:rsidRDefault="00FE0D1D" w:rsidP="00FE0D1D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5C62F9">
                        <w:rPr>
                          <w:sz w:val="18"/>
                          <w:szCs w:val="18"/>
                          <w:lang w:val="ru-RU"/>
                        </w:rPr>
                        <w:t>Подготовка специалистов</w:t>
                      </w:r>
                    </w:p>
                    <w:p w:rsidR="00FE0D1D" w:rsidRPr="005C62F9" w:rsidRDefault="00917C95" w:rsidP="00FE0D1D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среднего звена</w:t>
                      </w:r>
                    </w:p>
                    <w:p w:rsidR="00FE0D1D" w:rsidRPr="00FE0D1D" w:rsidRDefault="00FE0D1D" w:rsidP="00FE0D1D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6"/>
                          <w:szCs w:val="16"/>
                          <w:lang w:val="ru-RU"/>
                        </w:rPr>
                      </w:pPr>
                    </w:p>
                    <w:p w:rsidR="00FE0D1D" w:rsidRPr="00913914" w:rsidRDefault="00FE0D1D" w:rsidP="00FE0D1D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Технология машиностроения;</w:t>
                      </w:r>
                    </w:p>
                    <w:p w:rsidR="00FE0D1D" w:rsidRPr="00913914" w:rsidRDefault="00FE0D1D" w:rsidP="00FE0D1D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Автомобиле и тракторостроение;</w:t>
                      </w:r>
                    </w:p>
                    <w:p w:rsidR="00FE0D1D" w:rsidRPr="00913914" w:rsidRDefault="00FE0D1D" w:rsidP="004305ED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Техническое обслуживание и ремонт</w:t>
                      </w:r>
                      <w:r w:rsidR="004305ED"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автомобильного транспорта;</w:t>
                      </w:r>
                    </w:p>
                    <w:p w:rsidR="00D16307" w:rsidRPr="00A72745" w:rsidRDefault="00D16307" w:rsidP="00D16307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</w:pPr>
                      <w:r w:rsidRPr="00A72745"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Техническое обслуживание и ремонт автомобильного транспорта (по напр</w:t>
                      </w:r>
                      <w:r w:rsidR="00A72745"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авлению углубленной подготовки т</w:t>
                      </w:r>
                      <w:r w:rsidRPr="00A72745"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ехническое обслуживание и ремонт автомобилей зарубежного транспорта)</w:t>
                      </w:r>
                    </w:p>
                    <w:p w:rsidR="00A7274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Монтаж, наладка и эксплуатация электрооборудования промышленных и гражданских зданий;</w:t>
                      </w:r>
                    </w:p>
                    <w:p w:rsidR="00A72745" w:rsidRPr="00A7274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left="714" w:right="142" w:hanging="357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Техническая эксплуатация и обслуживание электрического и электромеханического оборудования (по отраслям);</w:t>
                      </w:r>
                    </w:p>
                    <w:p w:rsidR="00D16307" w:rsidRPr="00A72745" w:rsidRDefault="00D16307" w:rsidP="00A72745">
                      <w:pPr>
                        <w:pStyle w:val="af2"/>
                        <w:numPr>
                          <w:ilvl w:val="0"/>
                          <w:numId w:val="1"/>
                        </w:numPr>
                        <w:spacing w:before="0"/>
                        <w:ind w:left="714" w:hanging="357"/>
                        <w:rPr>
                          <w:b/>
                          <w:sz w:val="18"/>
                          <w:szCs w:val="18"/>
                          <w:lang w:val="ru-RU" w:eastAsia="ru-RU" w:bidi="ru-RU"/>
                        </w:rPr>
                      </w:pPr>
                      <w:r w:rsidRPr="00A72745">
                        <w:rPr>
                          <w:rFonts w:eastAsia="Times New Roman" w:cs="Times New Roman"/>
                          <w:b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Техническое обслуживание и ремонт двигателей систем и агрегатов автомобилей</w:t>
                      </w:r>
                    </w:p>
                    <w:p w:rsidR="00FE0D1D" w:rsidRPr="00917C95" w:rsidRDefault="00FE0D1D" w:rsidP="00FE0D1D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Экономика и бухгалтерский учет</w:t>
                      </w:r>
                      <w:r w:rsidR="004305ED"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 xml:space="preserve"> (по отраслям;)</w:t>
                      </w:r>
                    </w:p>
                    <w:p w:rsidR="00FE0D1D" w:rsidRPr="00917C95" w:rsidRDefault="00FE0D1D" w:rsidP="00FE0D1D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Страховое дело</w:t>
                      </w:r>
                      <w:r w:rsidR="00A7274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 xml:space="preserve"> (по отраслям)</w:t>
                      </w: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 xml:space="preserve">;  </w:t>
                      </w:r>
                    </w:p>
                    <w:p w:rsidR="00FE0D1D" w:rsidRPr="00917C95" w:rsidRDefault="00FE0D1D" w:rsidP="00FE0D1D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Банковское дело;</w:t>
                      </w:r>
                    </w:p>
                    <w:p w:rsidR="00FE0D1D" w:rsidRPr="00913914" w:rsidRDefault="00FE0D1D" w:rsidP="00F1693B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Программирование</w:t>
                      </w:r>
                      <w:r w:rsidR="00EE052F" w:rsidRPr="00913914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13914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в компьютерных системах;</w:t>
                      </w:r>
                    </w:p>
                    <w:p w:rsidR="005C62F9" w:rsidRDefault="005C62F9" w:rsidP="005C62F9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5C62F9" w:rsidRDefault="005C62F9" w:rsidP="005C62F9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5C62F9">
                        <w:rPr>
                          <w:sz w:val="18"/>
                          <w:szCs w:val="18"/>
                          <w:lang w:val="ru-RU"/>
                        </w:rPr>
                        <w:t xml:space="preserve">Подготовка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квалифицированных рабочих и служащих</w:t>
                      </w:r>
                    </w:p>
                    <w:p w:rsidR="005C62F9" w:rsidRPr="005C62F9" w:rsidRDefault="00A72745" w:rsidP="005C62F9">
                      <w:pPr>
                        <w:pStyle w:val="af2"/>
                        <w:numPr>
                          <w:ilvl w:val="0"/>
                          <w:numId w:val="2"/>
                        </w:numPr>
                        <w:spacing w:after="0" w:line="202" w:lineRule="auto"/>
                        <w:rPr>
                          <w:rFonts w:cs="Times New Roman"/>
                          <w:b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Style w:val="0pt"/>
                          <w:rFonts w:asciiTheme="majorHAnsi" w:eastAsiaTheme="minorHAnsi" w:hAnsiTheme="majorHAnsi"/>
                          <w:b/>
                          <w:sz w:val="16"/>
                          <w:szCs w:val="16"/>
                        </w:rPr>
                        <w:t>Автомеханик;</w:t>
                      </w:r>
                    </w:p>
                    <w:p w:rsidR="00A72745" w:rsidRPr="005C62F9" w:rsidRDefault="00A72745" w:rsidP="00A72745">
                      <w:pPr>
                        <w:pStyle w:val="af2"/>
                        <w:numPr>
                          <w:ilvl w:val="0"/>
                          <w:numId w:val="2"/>
                        </w:numPr>
                        <w:spacing w:after="0" w:line="202" w:lineRule="auto"/>
                        <w:rPr>
                          <w:rFonts w:cs="Times New Roman"/>
                          <w:b/>
                          <w:sz w:val="18"/>
                          <w:szCs w:val="18"/>
                          <w:lang w:val="ru-RU"/>
                        </w:rPr>
                      </w:pPr>
                      <w:r w:rsidRPr="003E5B26">
                        <w:rPr>
                          <w:rStyle w:val="0pt"/>
                          <w:rFonts w:asciiTheme="majorHAnsi" w:eastAsiaTheme="minorHAnsi" w:hAnsiTheme="majorHAnsi"/>
                          <w:b/>
                          <w:sz w:val="16"/>
                          <w:szCs w:val="16"/>
                        </w:rPr>
                        <w:t>Мастер по ремонту и обслуживанию автомобилей</w:t>
                      </w:r>
                      <w:r w:rsidRPr="005C62F9">
                        <w:rPr>
                          <w:rFonts w:cs="Times New Roman"/>
                          <w:b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</w:p>
                    <w:p w:rsidR="005C62F9" w:rsidRPr="005C62F9" w:rsidRDefault="005C62F9" w:rsidP="005C62F9">
                      <w:pPr>
                        <w:rPr>
                          <w:lang w:val="ru-RU"/>
                        </w:rPr>
                      </w:pPr>
                    </w:p>
                    <w:tbl>
                      <w:tblPr>
                        <w:tblStyle w:val="NewsletterTable"/>
                        <w:tblW w:w="4980" w:type="pct"/>
                        <w:jc w:val="center"/>
                        <w:tblLook w:val="04A0" w:firstRow="1" w:lastRow="0" w:firstColumn="1" w:lastColumn="0" w:noHBand="0" w:noVBand="1"/>
                        <w:tblDescription w:val="Announcement table"/>
                      </w:tblPr>
                      <w:tblGrid>
                        <w:gridCol w:w="3736"/>
                      </w:tblGrid>
                      <w:tr w:rsidR="0009757D" w:rsidRPr="00B27F09" w:rsidTr="005C62F9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6787"/>
                          <w:jc w:val="center"/>
                        </w:trPr>
                        <w:tc>
                          <w:tcPr>
                            <w:tcW w:w="3736" w:type="dxa"/>
                            <w:tcBorders>
                              <w:bottom w:val="nil"/>
                            </w:tcBorders>
                          </w:tcPr>
                          <w:p w:rsidR="0009757D" w:rsidRPr="0012126F" w:rsidRDefault="0009757D">
                            <w:pPr>
                              <w:pStyle w:val="a5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09757D" w:rsidRPr="00B27F09" w:rsidTr="005C62F9">
                        <w:trPr>
                          <w:trHeight w:val="5760"/>
                          <w:jc w:val="center"/>
                        </w:trPr>
                        <w:tc>
                          <w:tcPr>
                            <w:tcW w:w="37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09757D" w:rsidRPr="0012126F" w:rsidRDefault="0009757D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09757D" w:rsidRPr="0012126F" w:rsidRDefault="0009757D">
                      <w:pPr>
                        <w:pStyle w:val="ab"/>
                        <w:rPr>
                          <w:lang w:val="ru-RU"/>
                        </w:rPr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4050E8" w:rsidRPr="00521E5E">
        <w:rPr>
          <w:b/>
          <w:sz w:val="40"/>
          <w:szCs w:val="40"/>
          <w:lang w:val="ru-RU"/>
        </w:rPr>
        <w:t>Камский государственный автомеханический техникум</w:t>
      </w:r>
    </w:p>
    <w:p w:rsidR="000C1380" w:rsidRDefault="004050E8" w:rsidP="00FE0D1D">
      <w:pPr>
        <w:pStyle w:val="a3"/>
        <w:spacing w:before="0" w:after="0"/>
        <w:ind w:left="-142" w:right="142"/>
        <w:jc w:val="center"/>
        <w:rPr>
          <w:b/>
          <w:sz w:val="40"/>
          <w:szCs w:val="40"/>
          <w:lang w:val="ru-RU"/>
        </w:rPr>
      </w:pPr>
      <w:r w:rsidRPr="00521E5E">
        <w:rPr>
          <w:b/>
          <w:sz w:val="40"/>
          <w:szCs w:val="40"/>
          <w:lang w:val="ru-RU"/>
        </w:rPr>
        <w:t>им</w:t>
      </w:r>
      <w:r w:rsidR="00521E5E">
        <w:rPr>
          <w:b/>
          <w:sz w:val="40"/>
          <w:szCs w:val="40"/>
          <w:lang w:val="ru-RU"/>
        </w:rPr>
        <w:t>ени</w:t>
      </w:r>
      <w:r w:rsidRPr="00521E5E">
        <w:rPr>
          <w:b/>
          <w:sz w:val="40"/>
          <w:szCs w:val="40"/>
          <w:lang w:val="ru-RU"/>
        </w:rPr>
        <w:t xml:space="preserve"> Л.Б. Васильева</w:t>
      </w:r>
      <w:r w:rsidR="000C1380">
        <w:rPr>
          <w:b/>
          <w:sz w:val="40"/>
          <w:szCs w:val="40"/>
          <w:lang w:val="ru-RU"/>
        </w:rPr>
        <w:t xml:space="preserve"> </w:t>
      </w:r>
    </w:p>
    <w:p w:rsidR="005D5BF5" w:rsidRPr="001C2336" w:rsidRDefault="000C1380" w:rsidP="00FE0D1D">
      <w:pPr>
        <w:pStyle w:val="a3"/>
        <w:spacing w:before="0" w:after="0"/>
        <w:ind w:left="-426" w:right="142"/>
        <w:jc w:val="center"/>
        <w:rPr>
          <w:b/>
          <w:sz w:val="36"/>
          <w:szCs w:val="36"/>
          <w:lang w:val="ru-RU"/>
        </w:rPr>
      </w:pPr>
      <w:r w:rsidRPr="001C2336">
        <w:rPr>
          <w:b/>
          <w:sz w:val="36"/>
          <w:szCs w:val="36"/>
          <w:lang w:val="ru-RU"/>
        </w:rPr>
        <w:t>(</w:t>
      </w:r>
      <w:r w:rsidR="001C2336" w:rsidRPr="001C2336">
        <w:rPr>
          <w:b/>
          <w:sz w:val="36"/>
          <w:szCs w:val="36"/>
          <w:lang w:val="ru-RU"/>
        </w:rPr>
        <w:t>ГАПОУ «</w:t>
      </w:r>
      <w:r w:rsidRPr="001C2336">
        <w:rPr>
          <w:b/>
          <w:sz w:val="36"/>
          <w:szCs w:val="36"/>
          <w:lang w:val="ru-RU"/>
        </w:rPr>
        <w:t>КГАМТ</w:t>
      </w:r>
      <w:r w:rsidR="001C2336" w:rsidRPr="001C2336">
        <w:rPr>
          <w:b/>
          <w:sz w:val="36"/>
          <w:szCs w:val="36"/>
          <w:lang w:val="ru-RU"/>
        </w:rPr>
        <w:t xml:space="preserve"> ИМ. Л.Б. Васильева»</w:t>
      </w:r>
      <w:r w:rsidRPr="001C2336">
        <w:rPr>
          <w:b/>
          <w:sz w:val="36"/>
          <w:szCs w:val="36"/>
          <w:lang w:val="ru-RU"/>
        </w:rPr>
        <w:t>)</w:t>
      </w:r>
    </w:p>
    <w:tbl>
      <w:tblPr>
        <w:tblStyle w:val="NewsletterTable"/>
        <w:tblW w:w="3220" w:type="pct"/>
        <w:tblInd w:w="-142" w:type="dxa"/>
        <w:tblLook w:val="0660" w:firstRow="1" w:lastRow="1" w:firstColumn="0" w:lastColumn="0" w:noHBand="1" w:noVBand="1"/>
        <w:tblDescription w:val="Intro letter"/>
      </w:tblPr>
      <w:tblGrid>
        <w:gridCol w:w="6839"/>
      </w:tblGrid>
      <w:tr w:rsidR="005D5BF5" w:rsidRPr="00B27F09" w:rsidTr="00FE0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5D5BF5" w:rsidRPr="0012126F" w:rsidRDefault="005D5BF5">
            <w:pPr>
              <w:pStyle w:val="a5"/>
              <w:rPr>
                <w:lang w:val="ru-RU"/>
              </w:rPr>
            </w:pPr>
          </w:p>
        </w:tc>
      </w:tr>
      <w:tr w:rsidR="005D5BF5" w:rsidRPr="00B27F09" w:rsidTr="00FE0D1D">
        <w:tc>
          <w:tcPr>
            <w:tcW w:w="6839" w:type="dxa"/>
          </w:tcPr>
          <w:p w:rsidR="005D5BF5" w:rsidRDefault="00521E5E" w:rsidP="00037A92">
            <w:pPr>
              <w:spacing w:after="200"/>
              <w:ind w:left="142" w:right="142"/>
              <w:jc w:val="center"/>
              <w:rPr>
                <w:b/>
                <w:lang w:val="ru-RU"/>
              </w:rPr>
            </w:pPr>
            <w:r w:rsidRPr="000C1380">
              <w:rPr>
                <w:b/>
                <w:lang w:val="ru-RU"/>
              </w:rPr>
              <w:t>Приглашае</w:t>
            </w:r>
            <w:r w:rsidR="008B11B7">
              <w:rPr>
                <w:b/>
                <w:lang w:val="ru-RU"/>
              </w:rPr>
              <w:t>м</w:t>
            </w:r>
            <w:r w:rsidRPr="000C1380">
              <w:rPr>
                <w:b/>
                <w:lang w:val="ru-RU"/>
              </w:rPr>
              <w:t xml:space="preserve"> выпускников девятых классов</w:t>
            </w:r>
          </w:p>
          <w:p w:rsidR="0050504A" w:rsidRPr="000C1380" w:rsidRDefault="003E5B26" w:rsidP="00037A92">
            <w:pPr>
              <w:spacing w:after="200"/>
              <w:ind w:left="142" w:right="14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</w:t>
            </w:r>
            <w:r w:rsidR="00037A92">
              <w:rPr>
                <w:b/>
                <w:lang w:val="ru-RU"/>
              </w:rPr>
              <w:t xml:space="preserve">омсомольского района </w:t>
            </w:r>
            <w:r>
              <w:rPr>
                <w:b/>
                <w:lang w:val="ru-RU"/>
              </w:rPr>
              <w:t>(</w:t>
            </w:r>
            <w:r w:rsidR="0050504A" w:rsidRPr="0050504A">
              <w:rPr>
                <w:b/>
                <w:lang w:val="ru-RU"/>
              </w:rPr>
              <w:t>поселок ЗЯБ, Сидоровка, ГЭС</w:t>
            </w:r>
            <w:r>
              <w:rPr>
                <w:b/>
                <w:lang w:val="ru-RU"/>
              </w:rPr>
              <w:t>)</w:t>
            </w:r>
            <w:r w:rsidR="00037A92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г. Наб. Челны. </w:t>
            </w:r>
            <w:proofErr w:type="spellStart"/>
            <w:r>
              <w:rPr>
                <w:b/>
                <w:lang w:val="ru-RU"/>
              </w:rPr>
              <w:t>Елабужского</w:t>
            </w:r>
            <w:proofErr w:type="spellEnd"/>
            <w:r>
              <w:rPr>
                <w:b/>
                <w:lang w:val="ru-RU"/>
              </w:rPr>
              <w:t xml:space="preserve"> </w:t>
            </w:r>
            <w:r w:rsidR="00B27F09">
              <w:rPr>
                <w:b/>
                <w:lang w:val="ru-RU"/>
              </w:rPr>
              <w:t xml:space="preserve">р-на, </w:t>
            </w:r>
            <w:proofErr w:type="spellStart"/>
            <w:r w:rsidR="00B27F09">
              <w:rPr>
                <w:b/>
                <w:lang w:val="ru-RU"/>
              </w:rPr>
              <w:t>Тукаевского</w:t>
            </w:r>
            <w:proofErr w:type="spellEnd"/>
            <w:r w:rsidR="00B27F09">
              <w:rPr>
                <w:b/>
                <w:lang w:val="ru-RU"/>
              </w:rPr>
              <w:t xml:space="preserve"> р-на, Менделевского р-на и др. р-на.</w:t>
            </w:r>
          </w:p>
          <w:p w:rsidR="000C1380" w:rsidRPr="000C1380" w:rsidRDefault="00B27F09" w:rsidP="000C1380">
            <w:pPr>
              <w:spacing w:after="200" w:line="276" w:lineRule="auto"/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  <w:r>
              <w:rPr>
                <w:b/>
                <w:color w:val="FF0000"/>
                <w:sz w:val="28"/>
                <w:szCs w:val="28"/>
                <w:lang w:val="ru-RU"/>
              </w:rPr>
              <w:t>24</w:t>
            </w:r>
            <w:r w:rsidR="0050504A">
              <w:rPr>
                <w:b/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FF0000"/>
                <w:sz w:val="28"/>
                <w:szCs w:val="28"/>
                <w:lang w:val="ru-RU"/>
              </w:rPr>
              <w:t>апреля</w:t>
            </w:r>
            <w:r w:rsidR="004305ED">
              <w:rPr>
                <w:b/>
                <w:color w:val="FF0000"/>
                <w:sz w:val="28"/>
                <w:szCs w:val="28"/>
                <w:lang w:val="ru-RU"/>
              </w:rPr>
              <w:t xml:space="preserve"> 201</w:t>
            </w:r>
            <w:r w:rsidR="0050504A">
              <w:rPr>
                <w:b/>
                <w:color w:val="FF0000"/>
                <w:sz w:val="28"/>
                <w:szCs w:val="28"/>
                <w:lang w:val="ru-RU"/>
              </w:rPr>
              <w:t>8</w:t>
            </w:r>
            <w:r w:rsidR="00521E5E" w:rsidRPr="000C1380">
              <w:rPr>
                <w:b/>
                <w:color w:val="FF0000"/>
                <w:sz w:val="28"/>
                <w:szCs w:val="28"/>
                <w:lang w:val="ru-RU"/>
              </w:rPr>
              <w:t xml:space="preserve"> года</w:t>
            </w:r>
          </w:p>
          <w:p w:rsidR="00521E5E" w:rsidRPr="000C1380" w:rsidRDefault="000C1380" w:rsidP="000C1380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0C1380">
              <w:rPr>
                <w:b/>
                <w:lang w:val="ru-RU"/>
              </w:rPr>
              <w:t>посетить наше учреждение</w:t>
            </w:r>
            <w:r>
              <w:rPr>
                <w:b/>
                <w:lang w:val="ru-RU"/>
              </w:rPr>
              <w:t xml:space="preserve"> в</w:t>
            </w:r>
          </w:p>
          <w:p w:rsidR="006C768B" w:rsidRPr="00227500" w:rsidRDefault="006C768B" w:rsidP="006C768B">
            <w:pPr>
              <w:spacing w:before="0" w:line="204" w:lineRule="auto"/>
              <w:ind w:left="142" w:right="142"/>
              <w:jc w:val="center"/>
              <w:rPr>
                <w:b/>
                <w:color w:val="FF0000"/>
                <w:sz w:val="96"/>
                <w:szCs w:val="96"/>
                <w:lang w:val="ru-RU"/>
              </w:rPr>
            </w:pPr>
            <w:r w:rsidRPr="00227500">
              <w:rPr>
                <w:b/>
                <w:color w:val="FF0000"/>
                <w:sz w:val="96"/>
                <w:szCs w:val="96"/>
                <w:lang w:val="ru-RU"/>
              </w:rPr>
              <w:t>ДЕНЬ</w:t>
            </w:r>
          </w:p>
          <w:p w:rsidR="006C768B" w:rsidRPr="00227500" w:rsidRDefault="006C768B" w:rsidP="006C768B">
            <w:pPr>
              <w:spacing w:before="0" w:line="204" w:lineRule="auto"/>
              <w:ind w:left="142" w:right="142"/>
              <w:jc w:val="center"/>
              <w:rPr>
                <w:b/>
                <w:color w:val="FF0000"/>
                <w:sz w:val="96"/>
                <w:szCs w:val="96"/>
                <w:lang w:val="ru-RU"/>
              </w:rPr>
            </w:pPr>
            <w:r w:rsidRPr="00227500">
              <w:rPr>
                <w:b/>
                <w:color w:val="FF0000"/>
                <w:sz w:val="96"/>
                <w:szCs w:val="96"/>
                <w:lang w:val="ru-RU"/>
              </w:rPr>
              <w:t>ОТКРЫТЫХ</w:t>
            </w:r>
          </w:p>
          <w:p w:rsidR="006C768B" w:rsidRPr="00227500" w:rsidRDefault="006C768B" w:rsidP="006C768B">
            <w:pPr>
              <w:spacing w:before="0" w:line="204" w:lineRule="auto"/>
              <w:ind w:left="142" w:right="142"/>
              <w:jc w:val="center"/>
              <w:rPr>
                <w:b/>
                <w:color w:val="FF0000"/>
                <w:sz w:val="96"/>
                <w:szCs w:val="96"/>
                <w:lang w:val="ru-RU"/>
              </w:rPr>
            </w:pPr>
            <w:r w:rsidRPr="00227500">
              <w:rPr>
                <w:b/>
                <w:color w:val="FF0000"/>
                <w:sz w:val="96"/>
                <w:szCs w:val="96"/>
                <w:lang w:val="ru-RU"/>
              </w:rPr>
              <w:t>ДВЕРЕЙ</w:t>
            </w:r>
          </w:p>
          <w:p w:rsidR="00E53BF4" w:rsidRDefault="00E53BF4" w:rsidP="000C1380">
            <w:pPr>
              <w:spacing w:after="200"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Начало </w:t>
            </w:r>
            <w:r w:rsidRPr="00EE052F">
              <w:rPr>
                <w:b/>
                <w:color w:val="FF0000"/>
                <w:lang w:val="ru-RU"/>
              </w:rPr>
              <w:t>в 1</w:t>
            </w:r>
            <w:r w:rsidR="0050504A">
              <w:rPr>
                <w:b/>
                <w:color w:val="FF0000"/>
                <w:lang w:val="ru-RU"/>
              </w:rPr>
              <w:t>5</w:t>
            </w:r>
            <w:r w:rsidR="00A72745">
              <w:rPr>
                <w:b/>
                <w:color w:val="FF0000"/>
                <w:lang w:val="ru-RU"/>
              </w:rPr>
              <w:t xml:space="preserve">.00. </w:t>
            </w:r>
          </w:p>
          <w:p w:rsidR="00144383" w:rsidRDefault="00144383" w:rsidP="00144383">
            <w:pPr>
              <w:spacing w:before="0"/>
              <w:ind w:left="142" w:right="14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Наш адрес: п. Сидоровка</w:t>
            </w:r>
          </w:p>
          <w:p w:rsidR="00144383" w:rsidRDefault="00144383" w:rsidP="00144383">
            <w:pPr>
              <w:spacing w:before="0"/>
              <w:ind w:left="142" w:right="14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пр-т М. Джалиля, 14</w:t>
            </w:r>
          </w:p>
          <w:p w:rsidR="00144383" w:rsidRDefault="00144383" w:rsidP="00144383">
            <w:pPr>
              <w:spacing w:before="0"/>
              <w:ind w:left="142" w:right="142"/>
              <w:jc w:val="center"/>
              <w:rPr>
                <w:b/>
                <w:lang w:val="ru-RU"/>
              </w:rPr>
            </w:pPr>
          </w:p>
          <w:p w:rsidR="00144383" w:rsidRDefault="00144383" w:rsidP="00144383">
            <w:pPr>
              <w:spacing w:before="0"/>
              <w:ind w:left="142" w:right="14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Проезд </w:t>
            </w:r>
            <w:r w:rsidR="001C2336">
              <w:rPr>
                <w:b/>
                <w:lang w:val="ru-RU"/>
              </w:rPr>
              <w:t>транспортом</w:t>
            </w:r>
            <w:r>
              <w:rPr>
                <w:b/>
                <w:lang w:val="ru-RU"/>
              </w:rPr>
              <w:t xml:space="preserve"> </w:t>
            </w:r>
          </w:p>
          <w:p w:rsidR="00144383" w:rsidRPr="006B3706" w:rsidRDefault="00144383" w:rsidP="00144383">
            <w:pPr>
              <w:spacing w:before="0"/>
              <w:ind w:left="142" w:right="142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до остановки «</w:t>
            </w:r>
            <w:r w:rsidR="001C2336">
              <w:rPr>
                <w:b/>
                <w:lang w:val="ru-RU"/>
              </w:rPr>
              <w:t>Железнодорожный вокзал</w:t>
            </w:r>
            <w:r>
              <w:rPr>
                <w:b/>
                <w:lang w:val="ru-RU"/>
              </w:rPr>
              <w:t>»</w:t>
            </w:r>
          </w:p>
          <w:p w:rsidR="00E53BF4" w:rsidRPr="0012126F" w:rsidRDefault="007E5F7A" w:rsidP="00144383">
            <w:pPr>
              <w:spacing w:after="200" w:line="276" w:lineRule="auto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173A74EA" wp14:editId="38A3FB97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508635</wp:posOffset>
                  </wp:positionV>
                  <wp:extent cx="6521450" cy="2672715"/>
                  <wp:effectExtent l="0" t="0" r="0" b="0"/>
                  <wp:wrapNone/>
                  <wp:docPr id="1" name="Рисунок 1" descr="фоновый рисунок фаса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новый рисунок фаса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0" cy="267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D5BF5" w:rsidRPr="00B27F09" w:rsidTr="001443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8"/>
        </w:trPr>
        <w:tc>
          <w:tcPr>
            <w:tcW w:w="0" w:type="auto"/>
          </w:tcPr>
          <w:p w:rsidR="005D5BF5" w:rsidRPr="0012126F" w:rsidRDefault="005D5BF5">
            <w:pPr>
              <w:pStyle w:val="a5"/>
              <w:rPr>
                <w:lang w:val="ru-RU"/>
              </w:rPr>
            </w:pPr>
          </w:p>
        </w:tc>
      </w:tr>
    </w:tbl>
    <w:p w:rsidR="005D5BF5" w:rsidRPr="0012126F" w:rsidRDefault="005D5BF5" w:rsidP="000C1380">
      <w:pPr>
        <w:pStyle w:val="2"/>
        <w:rPr>
          <w:lang w:val="ru-RU"/>
        </w:rPr>
      </w:pPr>
    </w:p>
    <w:p w:rsidR="0050504A" w:rsidRDefault="0050504A" w:rsidP="0050504A">
      <w:pPr>
        <w:ind w:firstLine="708"/>
        <w:jc w:val="both"/>
        <w:rPr>
          <w:lang w:val="ru-RU"/>
        </w:rPr>
      </w:pPr>
    </w:p>
    <w:p w:rsidR="000873C8" w:rsidRDefault="000873C8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NewsletterTable1"/>
        <w:tblW w:w="3220" w:type="pct"/>
        <w:tblInd w:w="-142" w:type="dxa"/>
        <w:tblLook w:val="0660" w:firstRow="1" w:lastRow="1" w:firstColumn="0" w:lastColumn="0" w:noHBand="1" w:noVBand="1"/>
        <w:tblDescription w:val="Title"/>
      </w:tblPr>
      <w:tblGrid>
        <w:gridCol w:w="6839"/>
      </w:tblGrid>
      <w:tr w:rsidR="0050504A" w:rsidRPr="00B27F09" w:rsidTr="00172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:rsidR="0050504A" w:rsidRPr="0050504A" w:rsidRDefault="0050504A" w:rsidP="0050504A">
            <w:pPr>
              <w:spacing w:before="0" w:line="80" w:lineRule="exact"/>
              <w:rPr>
                <w:color w:val="FF0000"/>
                <w:lang w:val="ru-RU"/>
              </w:rPr>
            </w:pPr>
          </w:p>
        </w:tc>
      </w:tr>
      <w:tr w:rsidR="0050504A" w:rsidRPr="0050504A" w:rsidTr="00172BFC">
        <w:tc>
          <w:tcPr>
            <w:tcW w:w="5000" w:type="pct"/>
          </w:tcPr>
          <w:p w:rsidR="0050504A" w:rsidRPr="0050504A" w:rsidRDefault="0050504A" w:rsidP="0050504A">
            <w:pPr>
              <w:spacing w:before="120" w:after="120"/>
              <w:contextualSpacing/>
              <w:jc w:val="center"/>
              <w:rPr>
                <w:rFonts w:asciiTheme="majorHAnsi" w:eastAsiaTheme="majorEastAsia" w:hAnsiTheme="majorHAnsi" w:cstheme="majorBidi"/>
                <w:b/>
                <w:color w:val="FF0000"/>
                <w:spacing w:val="5"/>
                <w:kern w:val="28"/>
                <w:sz w:val="44"/>
                <w:szCs w:val="44"/>
                <w:lang w:val="ru-RU"/>
              </w:rPr>
            </w:pPr>
            <w:r w:rsidRPr="0050504A">
              <w:rPr>
                <w:rFonts w:asciiTheme="majorHAnsi" w:eastAsiaTheme="majorEastAsia" w:hAnsiTheme="majorHAnsi" w:cstheme="majorBidi"/>
                <w:b/>
                <w:color w:val="FF0000"/>
                <w:spacing w:val="5"/>
                <w:kern w:val="28"/>
                <w:sz w:val="44"/>
                <w:szCs w:val="44"/>
                <w:lang w:val="ru-RU"/>
              </w:rPr>
              <w:t>ВЫПУСКНИКАМ</w:t>
            </w:r>
            <w:r w:rsidRPr="0050504A">
              <w:rPr>
                <w:rFonts w:asciiTheme="majorHAnsi" w:eastAsiaTheme="majorEastAsia" w:hAnsiTheme="majorHAnsi" w:cstheme="majorBidi"/>
                <w:color w:val="FF0000"/>
                <w:spacing w:val="5"/>
                <w:kern w:val="28"/>
                <w:sz w:val="44"/>
                <w:szCs w:val="44"/>
                <w:lang w:val="ru-RU"/>
              </w:rPr>
              <w:t xml:space="preserve"> </w:t>
            </w:r>
            <w:r w:rsidRPr="0050504A">
              <w:rPr>
                <w:rFonts w:asciiTheme="majorHAnsi" w:eastAsiaTheme="majorEastAsia" w:hAnsiTheme="majorHAnsi" w:cstheme="majorBidi"/>
                <w:b/>
                <w:color w:val="FF0000"/>
                <w:spacing w:val="5"/>
                <w:kern w:val="28"/>
                <w:sz w:val="72"/>
                <w:szCs w:val="72"/>
                <w:lang w:val="ru-RU"/>
              </w:rPr>
              <w:t>9</w:t>
            </w:r>
            <w:r w:rsidRPr="0050504A">
              <w:rPr>
                <w:rFonts w:asciiTheme="majorHAnsi" w:eastAsiaTheme="majorEastAsia" w:hAnsiTheme="majorHAnsi" w:cstheme="majorBidi"/>
                <w:b/>
                <w:color w:val="FF0000"/>
                <w:spacing w:val="5"/>
                <w:kern w:val="28"/>
                <w:sz w:val="44"/>
                <w:szCs w:val="44"/>
                <w:lang w:val="ru-RU"/>
              </w:rPr>
              <w:t xml:space="preserve"> КЛАССОВ</w:t>
            </w:r>
          </w:p>
        </w:tc>
      </w:tr>
      <w:tr w:rsidR="0050504A" w:rsidRPr="0050504A" w:rsidTr="00172BF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:rsidR="0050504A" w:rsidRPr="0050504A" w:rsidRDefault="0050504A" w:rsidP="0050504A">
            <w:pPr>
              <w:spacing w:before="0" w:line="80" w:lineRule="exact"/>
              <w:rPr>
                <w:color w:val="FF0000"/>
                <w:lang w:val="ru-RU"/>
              </w:rPr>
            </w:pPr>
          </w:p>
        </w:tc>
      </w:tr>
    </w:tbl>
    <w:p w:rsidR="0050504A" w:rsidRPr="0050504A" w:rsidRDefault="0050504A" w:rsidP="0050504A">
      <w:pPr>
        <w:spacing w:before="0" w:after="0"/>
        <w:ind w:left="-284" w:right="142"/>
        <w:jc w:val="center"/>
        <w:rPr>
          <w:rFonts w:asciiTheme="majorHAnsi" w:eastAsiaTheme="majorEastAsia" w:hAnsiTheme="majorHAnsi" w:cstheme="majorBidi"/>
          <w:b/>
          <w:color w:val="956AAC" w:themeColor="accent5"/>
          <w:sz w:val="40"/>
          <w:szCs w:val="40"/>
          <w:lang w:val="ru-RU"/>
        </w:rPr>
      </w:pPr>
      <w:r w:rsidRPr="0050504A">
        <w:rPr>
          <w:rFonts w:asciiTheme="majorHAnsi" w:eastAsiaTheme="majorEastAsia" w:hAnsiTheme="majorHAnsi" w:cstheme="majorBidi"/>
          <w:b/>
          <w:noProof/>
          <w:color w:val="956AAC" w:themeColor="accent5"/>
          <w:sz w:val="40"/>
          <w:szCs w:val="40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0" wp14:anchorId="417EC56D" wp14:editId="3768B306">
                <wp:simplePos x="0" y="0"/>
                <wp:positionH relativeFrom="page">
                  <wp:posOffset>4945380</wp:posOffset>
                </wp:positionH>
                <wp:positionV relativeFrom="margin">
                  <wp:align>top</wp:align>
                </wp:positionV>
                <wp:extent cx="2415540" cy="7056120"/>
                <wp:effectExtent l="0" t="0" r="3810" b="11430"/>
                <wp:wrapSquare wrapText="left"/>
                <wp:docPr id="7" name="Надпись 7" descr="Newsletter sideb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7056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0504A" w:rsidRPr="0012126F" w:rsidRDefault="0050504A" w:rsidP="0050504A">
                            <w:pPr>
                              <w:pStyle w:val="a6"/>
                              <w:rPr>
                                <w:lang w:val="ru-RU"/>
                              </w:rPr>
                            </w:pPr>
                            <w:r w:rsidRPr="000E3DAA"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5A83CDDA" wp14:editId="0D7CFD10">
                                  <wp:extent cx="1781729" cy="1242060"/>
                                  <wp:effectExtent l="0" t="0" r="9525" b="0"/>
                                  <wp:docPr id="9" name="Рисунок 9" descr="D:\ДОКУМЕНТЫ ТЕХНИКУМА\БЛАНКИ ДОКУМЕНТОВ КГАМТ\логотип кгамт новый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ДОКУМЕНТЫ ТЕХНИКУМА\БЛАНКИ ДОКУМЕНТОВ КГАМТ\логотип кгамт новый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7466" cy="12669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0504A" w:rsidRDefault="0050504A" w:rsidP="0050504A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913914" w:rsidRPr="005C62F9" w:rsidRDefault="00913914" w:rsidP="00913914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C62F9">
                              <w:rPr>
                                <w:sz w:val="18"/>
                                <w:szCs w:val="18"/>
                                <w:lang w:val="ru-RU"/>
                              </w:rPr>
                              <w:t>Подготовка специалистов</w:t>
                            </w:r>
                          </w:p>
                          <w:p w:rsidR="00913914" w:rsidRPr="005C62F9" w:rsidRDefault="00913914" w:rsidP="00913914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среднего звена</w:t>
                            </w:r>
                          </w:p>
                          <w:p w:rsidR="00913914" w:rsidRPr="00FE0D1D" w:rsidRDefault="00913914" w:rsidP="00913914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:rsidR="00A72745" w:rsidRPr="00913914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Технология машиностроения;</w:t>
                            </w:r>
                          </w:p>
                          <w:p w:rsidR="00A72745" w:rsidRPr="00913914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Автомобиле и тракторостроение;</w:t>
                            </w:r>
                          </w:p>
                          <w:p w:rsidR="00A72745" w:rsidRPr="00913914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Техническое обслуживание и ремонт автомобильного транспорта;</w:t>
                            </w:r>
                          </w:p>
                          <w:p w:rsidR="00A72745" w:rsidRPr="00A7274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</w:pPr>
                            <w:r w:rsidRPr="00A72745"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Техническое обслуживание и ремонт автомобильного транспорта (по напр</w:t>
                            </w:r>
                            <w:r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авлению углубленной подготовки т</w:t>
                            </w:r>
                            <w:r w:rsidRPr="00A72745"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ехническое обслуживание и ремонт автомобилей зарубежного транспорта)</w:t>
                            </w:r>
                          </w:p>
                          <w:p w:rsidR="00A7274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Монтаж, наладка и эксплуатация электрооборудования промышленных и гражданских зданий;</w:t>
                            </w:r>
                          </w:p>
                          <w:p w:rsidR="00A72745" w:rsidRPr="00A7274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left="714" w:right="142" w:hanging="357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Техническая эксплуатация и обслуживание электрического и электромеханического оборудования (по отраслям);</w:t>
                            </w:r>
                          </w:p>
                          <w:p w:rsidR="00A72745" w:rsidRPr="00A72745" w:rsidRDefault="00A72745" w:rsidP="00A72745">
                            <w:pPr>
                              <w:pStyle w:val="af2"/>
                              <w:numPr>
                                <w:ilvl w:val="0"/>
                                <w:numId w:val="1"/>
                              </w:numPr>
                              <w:spacing w:before="0"/>
                              <w:ind w:left="714" w:hanging="357"/>
                              <w:rPr>
                                <w:b/>
                                <w:sz w:val="18"/>
                                <w:szCs w:val="18"/>
                                <w:lang w:val="ru-RU" w:eastAsia="ru-RU" w:bidi="ru-RU"/>
                              </w:rPr>
                            </w:pPr>
                            <w:r w:rsidRPr="00A72745">
                              <w:rPr>
                                <w:rFonts w:eastAsia="Times New Roman" w:cs="Times New Roman"/>
                                <w:b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Техническое обслуживание и ремонт двигателей систем и агрегатов автомобилей</w:t>
                            </w:r>
                          </w:p>
                          <w:p w:rsidR="00A72745" w:rsidRPr="00917C9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Экономика и бухгалтерский учет (по отраслям;)</w:t>
                            </w:r>
                          </w:p>
                          <w:p w:rsidR="00A72745" w:rsidRPr="00917C9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Страховое дело</w:t>
                            </w:r>
                            <w:r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 xml:space="preserve"> (по отраслям)</w:t>
                            </w: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 xml:space="preserve">;  </w:t>
                            </w:r>
                          </w:p>
                          <w:p w:rsidR="00A72745" w:rsidRPr="00917C9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Банковское дело;</w:t>
                            </w:r>
                          </w:p>
                          <w:p w:rsidR="00A72745" w:rsidRPr="00913914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Программирование в компьютерных системах;</w:t>
                            </w:r>
                          </w:p>
                          <w:p w:rsidR="00A72745" w:rsidRDefault="00A72745" w:rsidP="00A72745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A72745" w:rsidRDefault="00A72745" w:rsidP="00A72745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C62F9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Подготовка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квалифицированных рабочих и служащих</w:t>
                            </w:r>
                          </w:p>
                          <w:p w:rsidR="00A72745" w:rsidRPr="005C62F9" w:rsidRDefault="00A72745" w:rsidP="00A72745">
                            <w:pPr>
                              <w:pStyle w:val="af2"/>
                              <w:numPr>
                                <w:ilvl w:val="0"/>
                                <w:numId w:val="2"/>
                              </w:numPr>
                              <w:spacing w:after="0" w:line="202" w:lineRule="auto"/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Style w:val="0pt"/>
                                <w:rFonts w:asciiTheme="majorHAnsi" w:eastAsiaTheme="minorHAnsi" w:hAnsiTheme="majorHAnsi"/>
                                <w:b/>
                                <w:sz w:val="16"/>
                                <w:szCs w:val="16"/>
                              </w:rPr>
                              <w:t>Автомеханик;</w:t>
                            </w:r>
                          </w:p>
                          <w:p w:rsidR="00A72745" w:rsidRPr="005C62F9" w:rsidRDefault="00A72745" w:rsidP="00A72745">
                            <w:pPr>
                              <w:pStyle w:val="af2"/>
                              <w:numPr>
                                <w:ilvl w:val="0"/>
                                <w:numId w:val="2"/>
                              </w:numPr>
                              <w:spacing w:after="0" w:line="202" w:lineRule="auto"/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3E5B26">
                              <w:rPr>
                                <w:rStyle w:val="0pt"/>
                                <w:rFonts w:asciiTheme="majorHAnsi" w:eastAsiaTheme="minorHAnsi" w:hAnsiTheme="majorHAnsi"/>
                                <w:b/>
                                <w:sz w:val="16"/>
                                <w:szCs w:val="16"/>
                              </w:rPr>
                              <w:t>Мастер по ремонту и обслуживанию автомобилей</w:t>
                            </w:r>
                            <w:r w:rsidRPr="005C62F9"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</w:p>
                          <w:p w:rsidR="00913914" w:rsidRPr="005C62F9" w:rsidRDefault="00913914" w:rsidP="00913914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50504A" w:rsidRPr="005C62F9" w:rsidRDefault="0050504A" w:rsidP="0050504A">
                            <w:pPr>
                              <w:rPr>
                                <w:lang w:val="ru-RU"/>
                              </w:rPr>
                            </w:pPr>
                          </w:p>
                          <w:tbl>
                            <w:tblPr>
                              <w:tblStyle w:val="NewsletterTable1"/>
                              <w:tblW w:w="4980" w:type="pct"/>
                              <w:jc w:val="center"/>
                              <w:tblLook w:val="04A0" w:firstRow="1" w:lastRow="0" w:firstColumn="1" w:lastColumn="0" w:noHBand="0" w:noVBand="1"/>
                              <w:tblDescription w:val="Announcement table"/>
                            </w:tblPr>
                            <w:tblGrid>
                              <w:gridCol w:w="3736"/>
                            </w:tblGrid>
                            <w:tr w:rsidR="0050504A" w:rsidRPr="00B27F09" w:rsidTr="005C62F9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6787"/>
                                <w:jc w:val="center"/>
                              </w:trPr>
                              <w:tc>
                                <w:tcPr>
                                  <w:tcW w:w="3736" w:type="dxa"/>
                                  <w:tcBorders>
                                    <w:bottom w:val="nil"/>
                                  </w:tcBorders>
                                </w:tcPr>
                                <w:p w:rsidR="0050504A" w:rsidRPr="0012126F" w:rsidRDefault="0050504A">
                                  <w:pPr>
                                    <w:pStyle w:val="a5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50504A" w:rsidRPr="00B27F09" w:rsidTr="005C62F9">
                              <w:trPr>
                                <w:trHeight w:val="5760"/>
                                <w:jc w:val="center"/>
                              </w:trPr>
                              <w:tc>
                                <w:tcPr>
                                  <w:tcW w:w="37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0504A" w:rsidRPr="0012126F" w:rsidRDefault="0050504A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0504A" w:rsidRPr="0012126F" w:rsidRDefault="0050504A" w:rsidP="0050504A">
                            <w:pPr>
                              <w:pStyle w:val="ab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" tIns="0" rIns="18288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EC56D" id="Надпись 7" o:spid="_x0000_s1027" type="#_x0000_t202" alt="Newsletter sidebar 1" style="position:absolute;left:0;text-align:left;margin-left:389.4pt;margin-top:0;width:190.2pt;height:555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" o:allowoverlap="f" filled="f" stroked="f" strokeweight=".5pt">
                <v:textbox inset="1.44pt,0,1.44pt,0">
                  <w:txbxContent>
                    <w:p w:rsidR="0050504A" w:rsidRPr="0012126F" w:rsidRDefault="0050504A" w:rsidP="0050504A">
                      <w:pPr>
                        <w:pStyle w:val="a6"/>
                        <w:rPr>
                          <w:lang w:val="ru-RU"/>
                        </w:rPr>
                      </w:pPr>
                      <w:r w:rsidRPr="000E3DAA"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5A83CDDA" wp14:editId="0D7CFD10">
                            <wp:extent cx="1781729" cy="1242060"/>
                            <wp:effectExtent l="0" t="0" r="9525" b="0"/>
                            <wp:docPr id="9" name="Рисунок 9" descr="D:\ДОКУМЕНТЫ ТЕХНИКУМА\БЛАНКИ ДОКУМЕНТОВ КГАМТ\логотип кгамт новый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ДОКУМЕНТЫ ТЕХНИКУМА\БЛАНКИ ДОКУМЕНТОВ КГАМТ\логотип кгамт новый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7466" cy="12669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0504A" w:rsidRDefault="0050504A" w:rsidP="0050504A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913914" w:rsidRPr="005C62F9" w:rsidRDefault="00913914" w:rsidP="00913914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5C62F9">
                        <w:rPr>
                          <w:sz w:val="18"/>
                          <w:szCs w:val="18"/>
                          <w:lang w:val="ru-RU"/>
                        </w:rPr>
                        <w:t>Подготовка специалистов</w:t>
                      </w:r>
                    </w:p>
                    <w:p w:rsidR="00913914" w:rsidRPr="005C62F9" w:rsidRDefault="00913914" w:rsidP="00913914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среднего звена</w:t>
                      </w:r>
                    </w:p>
                    <w:p w:rsidR="00913914" w:rsidRPr="00FE0D1D" w:rsidRDefault="00913914" w:rsidP="00913914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6"/>
                          <w:szCs w:val="16"/>
                          <w:lang w:val="ru-RU"/>
                        </w:rPr>
                      </w:pPr>
                    </w:p>
                    <w:p w:rsidR="00A72745" w:rsidRPr="00913914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Технология машиностроения;</w:t>
                      </w:r>
                    </w:p>
                    <w:p w:rsidR="00A72745" w:rsidRPr="00913914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Автомобиле и тракторостроение;</w:t>
                      </w:r>
                    </w:p>
                    <w:p w:rsidR="00A72745" w:rsidRPr="00913914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Техническое обслуживание и ремонт автомобильного транспорта;</w:t>
                      </w:r>
                    </w:p>
                    <w:p w:rsidR="00A72745" w:rsidRPr="00A7274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</w:pPr>
                      <w:r w:rsidRPr="00A72745"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Техническое обслуживание и ремонт автомобильного транспорта (по напр</w:t>
                      </w:r>
                      <w:r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авлению углубленной подготовки т</w:t>
                      </w:r>
                      <w:r w:rsidRPr="00A72745"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ехническое обслуживание и ремонт автомобилей зарубежного транспорта)</w:t>
                      </w:r>
                    </w:p>
                    <w:p w:rsidR="00A7274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Монтаж, наладка и эксплуатация электрооборудования промышленных и гражданских зданий;</w:t>
                      </w:r>
                    </w:p>
                    <w:p w:rsidR="00A72745" w:rsidRPr="00A7274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left="714" w:right="142" w:hanging="357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Техническая эксплуатация и обслуживание электрического и электромеханического оборудования (по отраслям);</w:t>
                      </w:r>
                    </w:p>
                    <w:p w:rsidR="00A72745" w:rsidRPr="00A72745" w:rsidRDefault="00A72745" w:rsidP="00A72745">
                      <w:pPr>
                        <w:pStyle w:val="af2"/>
                        <w:numPr>
                          <w:ilvl w:val="0"/>
                          <w:numId w:val="1"/>
                        </w:numPr>
                        <w:spacing w:before="0"/>
                        <w:ind w:left="714" w:hanging="357"/>
                        <w:rPr>
                          <w:b/>
                          <w:sz w:val="18"/>
                          <w:szCs w:val="18"/>
                          <w:lang w:val="ru-RU" w:eastAsia="ru-RU" w:bidi="ru-RU"/>
                        </w:rPr>
                      </w:pPr>
                      <w:r w:rsidRPr="00A72745">
                        <w:rPr>
                          <w:rFonts w:eastAsia="Times New Roman" w:cs="Times New Roman"/>
                          <w:b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Техническое обслуживание и ремонт двигателей систем и агрегатов автомобилей</w:t>
                      </w:r>
                    </w:p>
                    <w:p w:rsidR="00A72745" w:rsidRPr="00917C9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Экономика и бухгалтерский учет (по отраслям;)</w:t>
                      </w:r>
                    </w:p>
                    <w:p w:rsidR="00A72745" w:rsidRPr="00917C9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Страховое дело</w:t>
                      </w:r>
                      <w:r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 xml:space="preserve"> (по отраслям)</w:t>
                      </w: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 xml:space="preserve">;  </w:t>
                      </w:r>
                    </w:p>
                    <w:p w:rsidR="00A72745" w:rsidRPr="00917C9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Банковское дело;</w:t>
                      </w:r>
                    </w:p>
                    <w:p w:rsidR="00A72745" w:rsidRPr="00913914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Программирование в компьютерных системах;</w:t>
                      </w:r>
                    </w:p>
                    <w:p w:rsidR="00A72745" w:rsidRDefault="00A72745" w:rsidP="00A72745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A72745" w:rsidRDefault="00A72745" w:rsidP="00A72745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5C62F9">
                        <w:rPr>
                          <w:sz w:val="18"/>
                          <w:szCs w:val="18"/>
                          <w:lang w:val="ru-RU"/>
                        </w:rPr>
                        <w:t xml:space="preserve">Подготовка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квалифицированных рабочих и служащих</w:t>
                      </w:r>
                    </w:p>
                    <w:p w:rsidR="00A72745" w:rsidRPr="005C62F9" w:rsidRDefault="00A72745" w:rsidP="00A72745">
                      <w:pPr>
                        <w:pStyle w:val="af2"/>
                        <w:numPr>
                          <w:ilvl w:val="0"/>
                          <w:numId w:val="2"/>
                        </w:numPr>
                        <w:spacing w:after="0" w:line="202" w:lineRule="auto"/>
                        <w:rPr>
                          <w:rFonts w:cs="Times New Roman"/>
                          <w:b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Style w:val="0pt"/>
                          <w:rFonts w:asciiTheme="majorHAnsi" w:eastAsiaTheme="minorHAnsi" w:hAnsiTheme="majorHAnsi"/>
                          <w:b/>
                          <w:sz w:val="16"/>
                          <w:szCs w:val="16"/>
                        </w:rPr>
                        <w:t>Автомеханик;</w:t>
                      </w:r>
                    </w:p>
                    <w:p w:rsidR="00A72745" w:rsidRPr="005C62F9" w:rsidRDefault="00A72745" w:rsidP="00A72745">
                      <w:pPr>
                        <w:pStyle w:val="af2"/>
                        <w:numPr>
                          <w:ilvl w:val="0"/>
                          <w:numId w:val="2"/>
                        </w:numPr>
                        <w:spacing w:after="0" w:line="202" w:lineRule="auto"/>
                        <w:rPr>
                          <w:rFonts w:cs="Times New Roman"/>
                          <w:b/>
                          <w:sz w:val="18"/>
                          <w:szCs w:val="18"/>
                          <w:lang w:val="ru-RU"/>
                        </w:rPr>
                      </w:pPr>
                      <w:r w:rsidRPr="003E5B26">
                        <w:rPr>
                          <w:rStyle w:val="0pt"/>
                          <w:rFonts w:asciiTheme="majorHAnsi" w:eastAsiaTheme="minorHAnsi" w:hAnsiTheme="majorHAnsi"/>
                          <w:b/>
                          <w:sz w:val="16"/>
                          <w:szCs w:val="16"/>
                        </w:rPr>
                        <w:t>Мастер по ремонту и обслуживанию автомобилей</w:t>
                      </w:r>
                      <w:r w:rsidRPr="005C62F9">
                        <w:rPr>
                          <w:rFonts w:cs="Times New Roman"/>
                          <w:b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</w:p>
                    <w:p w:rsidR="00913914" w:rsidRPr="005C62F9" w:rsidRDefault="00913914" w:rsidP="00913914">
                      <w:pPr>
                        <w:rPr>
                          <w:lang w:val="ru-RU"/>
                        </w:rPr>
                      </w:pPr>
                    </w:p>
                    <w:p w:rsidR="0050504A" w:rsidRPr="005C62F9" w:rsidRDefault="0050504A" w:rsidP="0050504A">
                      <w:pPr>
                        <w:rPr>
                          <w:lang w:val="ru-RU"/>
                        </w:rPr>
                      </w:pPr>
                    </w:p>
                    <w:tbl>
                      <w:tblPr>
                        <w:tblStyle w:val="NewsletterTable1"/>
                        <w:tblW w:w="4980" w:type="pct"/>
                        <w:jc w:val="center"/>
                        <w:tblLook w:val="04A0" w:firstRow="1" w:lastRow="0" w:firstColumn="1" w:lastColumn="0" w:noHBand="0" w:noVBand="1"/>
                        <w:tblDescription w:val="Announcement table"/>
                      </w:tblPr>
                      <w:tblGrid>
                        <w:gridCol w:w="3736"/>
                      </w:tblGrid>
                      <w:tr w:rsidR="0050504A" w:rsidRPr="00B27F09" w:rsidTr="005C62F9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6787"/>
                          <w:jc w:val="center"/>
                        </w:trPr>
                        <w:tc>
                          <w:tcPr>
                            <w:tcW w:w="3736" w:type="dxa"/>
                            <w:tcBorders>
                              <w:bottom w:val="nil"/>
                            </w:tcBorders>
                          </w:tcPr>
                          <w:p w:rsidR="0050504A" w:rsidRPr="0012126F" w:rsidRDefault="0050504A">
                            <w:pPr>
                              <w:pStyle w:val="a5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50504A" w:rsidRPr="00B27F09" w:rsidTr="005C62F9">
                        <w:trPr>
                          <w:trHeight w:val="5760"/>
                          <w:jc w:val="center"/>
                        </w:trPr>
                        <w:tc>
                          <w:tcPr>
                            <w:tcW w:w="37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50504A" w:rsidRPr="0012126F" w:rsidRDefault="0050504A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50504A" w:rsidRPr="0012126F" w:rsidRDefault="0050504A" w:rsidP="0050504A">
                      <w:pPr>
                        <w:pStyle w:val="ab"/>
                        <w:rPr>
                          <w:lang w:val="ru-RU"/>
                        </w:rPr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Pr="0050504A">
        <w:rPr>
          <w:rFonts w:asciiTheme="majorHAnsi" w:eastAsiaTheme="majorEastAsia" w:hAnsiTheme="majorHAnsi" w:cstheme="majorBidi"/>
          <w:b/>
          <w:color w:val="956AAC" w:themeColor="accent5"/>
          <w:sz w:val="40"/>
          <w:szCs w:val="40"/>
          <w:lang w:val="ru-RU"/>
        </w:rPr>
        <w:t>Камский государственный автомеханический техникум</w:t>
      </w:r>
    </w:p>
    <w:p w:rsidR="0050504A" w:rsidRPr="0050504A" w:rsidRDefault="0050504A" w:rsidP="0050504A">
      <w:pPr>
        <w:spacing w:before="0" w:after="0"/>
        <w:ind w:left="-142" w:right="142"/>
        <w:jc w:val="center"/>
        <w:rPr>
          <w:rFonts w:asciiTheme="majorHAnsi" w:eastAsiaTheme="majorEastAsia" w:hAnsiTheme="majorHAnsi" w:cstheme="majorBidi"/>
          <w:b/>
          <w:color w:val="956AAC" w:themeColor="accent5"/>
          <w:sz w:val="40"/>
          <w:szCs w:val="40"/>
          <w:lang w:val="ru-RU"/>
        </w:rPr>
      </w:pPr>
      <w:r w:rsidRPr="0050504A">
        <w:rPr>
          <w:rFonts w:asciiTheme="majorHAnsi" w:eastAsiaTheme="majorEastAsia" w:hAnsiTheme="majorHAnsi" w:cstheme="majorBidi"/>
          <w:b/>
          <w:color w:val="956AAC" w:themeColor="accent5"/>
          <w:sz w:val="40"/>
          <w:szCs w:val="40"/>
          <w:lang w:val="ru-RU"/>
        </w:rPr>
        <w:t xml:space="preserve">имени Л.Б. Васильева </w:t>
      </w:r>
    </w:p>
    <w:p w:rsidR="0050504A" w:rsidRPr="0050504A" w:rsidRDefault="0050504A" w:rsidP="0050504A">
      <w:pPr>
        <w:spacing w:before="0" w:after="0"/>
        <w:ind w:left="-426" w:right="142"/>
        <w:jc w:val="center"/>
        <w:rPr>
          <w:rFonts w:asciiTheme="majorHAnsi" w:eastAsiaTheme="majorEastAsia" w:hAnsiTheme="majorHAnsi" w:cstheme="majorBidi"/>
          <w:b/>
          <w:color w:val="956AAC" w:themeColor="accent5"/>
          <w:sz w:val="36"/>
          <w:szCs w:val="36"/>
          <w:lang w:val="ru-RU"/>
        </w:rPr>
      </w:pPr>
      <w:r w:rsidRPr="0050504A">
        <w:rPr>
          <w:rFonts w:asciiTheme="majorHAnsi" w:eastAsiaTheme="majorEastAsia" w:hAnsiTheme="majorHAnsi" w:cstheme="majorBidi"/>
          <w:b/>
          <w:color w:val="956AAC" w:themeColor="accent5"/>
          <w:sz w:val="36"/>
          <w:szCs w:val="36"/>
          <w:lang w:val="ru-RU"/>
        </w:rPr>
        <w:t>(ГАПОУ «КГАМТ ИМ. Л.Б. Васильева»)</w:t>
      </w:r>
    </w:p>
    <w:tbl>
      <w:tblPr>
        <w:tblStyle w:val="NewsletterTable1"/>
        <w:tblW w:w="3220" w:type="pct"/>
        <w:tblInd w:w="-142" w:type="dxa"/>
        <w:tblLook w:val="0660" w:firstRow="1" w:lastRow="1" w:firstColumn="0" w:lastColumn="0" w:noHBand="1" w:noVBand="1"/>
        <w:tblDescription w:val="Intro letter"/>
      </w:tblPr>
      <w:tblGrid>
        <w:gridCol w:w="6839"/>
      </w:tblGrid>
      <w:tr w:rsidR="0050504A" w:rsidRPr="00B27F09" w:rsidTr="00172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50504A" w:rsidRPr="0050504A" w:rsidRDefault="0050504A" w:rsidP="0050504A">
            <w:pPr>
              <w:spacing w:before="0" w:line="80" w:lineRule="exact"/>
              <w:rPr>
                <w:lang w:val="ru-RU"/>
              </w:rPr>
            </w:pPr>
          </w:p>
        </w:tc>
      </w:tr>
      <w:tr w:rsidR="0050504A" w:rsidRPr="00B27F09" w:rsidTr="00172BFC">
        <w:tc>
          <w:tcPr>
            <w:tcW w:w="6839" w:type="dxa"/>
          </w:tcPr>
          <w:p w:rsidR="0050504A" w:rsidRPr="0050504A" w:rsidRDefault="0050504A" w:rsidP="0050504A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50504A">
              <w:rPr>
                <w:b/>
                <w:lang w:val="ru-RU"/>
              </w:rPr>
              <w:t>Приглашае</w:t>
            </w:r>
            <w:r w:rsidR="0055618C">
              <w:rPr>
                <w:b/>
                <w:lang w:val="ru-RU"/>
              </w:rPr>
              <w:t>м</w:t>
            </w:r>
            <w:r w:rsidRPr="0050504A">
              <w:rPr>
                <w:b/>
                <w:lang w:val="ru-RU"/>
              </w:rPr>
              <w:t xml:space="preserve"> выпускников девятых классов</w:t>
            </w:r>
          </w:p>
          <w:p w:rsidR="0050504A" w:rsidRDefault="0050504A" w:rsidP="0050504A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50504A">
              <w:rPr>
                <w:b/>
                <w:lang w:val="ru-RU"/>
              </w:rPr>
              <w:t xml:space="preserve">для школ нового части города </w:t>
            </w:r>
          </w:p>
          <w:p w:rsidR="0050504A" w:rsidRPr="0050504A" w:rsidRDefault="0050504A" w:rsidP="0050504A">
            <w:pPr>
              <w:spacing w:after="200" w:line="276" w:lineRule="auto"/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  <w:r w:rsidRPr="0050504A">
              <w:rPr>
                <w:b/>
                <w:color w:val="FF0000"/>
                <w:sz w:val="28"/>
                <w:szCs w:val="28"/>
                <w:lang w:val="ru-RU"/>
              </w:rPr>
              <w:t>2</w:t>
            </w:r>
            <w:r w:rsidR="00B27F09">
              <w:rPr>
                <w:b/>
                <w:color w:val="FF0000"/>
                <w:sz w:val="28"/>
                <w:szCs w:val="28"/>
                <w:lang w:val="ru-RU"/>
              </w:rPr>
              <w:t>5</w:t>
            </w:r>
            <w:r>
              <w:rPr>
                <w:b/>
                <w:color w:val="FF0000"/>
                <w:sz w:val="28"/>
                <w:szCs w:val="28"/>
                <w:lang w:val="ru-RU"/>
              </w:rPr>
              <w:t xml:space="preserve"> </w:t>
            </w:r>
            <w:r w:rsidR="00B27F09">
              <w:rPr>
                <w:b/>
                <w:color w:val="FF0000"/>
                <w:sz w:val="28"/>
                <w:szCs w:val="28"/>
                <w:lang w:val="ru-RU"/>
              </w:rPr>
              <w:t>апреля</w:t>
            </w:r>
            <w:bookmarkStart w:id="0" w:name="_GoBack"/>
            <w:bookmarkEnd w:id="0"/>
            <w:r w:rsidRPr="0050504A">
              <w:rPr>
                <w:b/>
                <w:color w:val="FF0000"/>
                <w:sz w:val="28"/>
                <w:szCs w:val="28"/>
                <w:lang w:val="ru-RU"/>
              </w:rPr>
              <w:t xml:space="preserve"> 2018 года</w:t>
            </w:r>
          </w:p>
          <w:p w:rsidR="0050504A" w:rsidRPr="0050504A" w:rsidRDefault="0050504A" w:rsidP="0050504A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50504A">
              <w:rPr>
                <w:b/>
                <w:lang w:val="ru-RU"/>
              </w:rPr>
              <w:t>посетить наше учреждение в</w:t>
            </w:r>
          </w:p>
          <w:p w:rsidR="0050504A" w:rsidRPr="0050504A" w:rsidRDefault="0050504A" w:rsidP="0050504A">
            <w:pPr>
              <w:spacing w:before="0" w:after="200" w:line="204" w:lineRule="auto"/>
              <w:ind w:left="142" w:right="142"/>
              <w:jc w:val="center"/>
              <w:rPr>
                <w:b/>
                <w:color w:val="FF0000"/>
                <w:sz w:val="96"/>
                <w:szCs w:val="96"/>
                <w:lang w:val="ru-RU"/>
              </w:rPr>
            </w:pPr>
            <w:r w:rsidRPr="0050504A">
              <w:rPr>
                <w:b/>
                <w:color w:val="FF0000"/>
                <w:sz w:val="96"/>
                <w:szCs w:val="96"/>
                <w:lang w:val="ru-RU"/>
              </w:rPr>
              <w:t>ДЕНЬ</w:t>
            </w:r>
          </w:p>
          <w:p w:rsidR="0050504A" w:rsidRPr="0050504A" w:rsidRDefault="0050504A" w:rsidP="0050504A">
            <w:pPr>
              <w:spacing w:before="0" w:after="200" w:line="204" w:lineRule="auto"/>
              <w:ind w:left="142" w:right="142"/>
              <w:jc w:val="center"/>
              <w:rPr>
                <w:b/>
                <w:color w:val="FF0000"/>
                <w:sz w:val="96"/>
                <w:szCs w:val="96"/>
                <w:lang w:val="ru-RU"/>
              </w:rPr>
            </w:pPr>
            <w:r w:rsidRPr="0050504A">
              <w:rPr>
                <w:b/>
                <w:color w:val="FF0000"/>
                <w:sz w:val="96"/>
                <w:szCs w:val="96"/>
                <w:lang w:val="ru-RU"/>
              </w:rPr>
              <w:t>ОТКРЫТЫХ</w:t>
            </w:r>
          </w:p>
          <w:p w:rsidR="0050504A" w:rsidRPr="0050504A" w:rsidRDefault="0050504A" w:rsidP="0050504A">
            <w:pPr>
              <w:spacing w:before="0" w:after="200" w:line="204" w:lineRule="auto"/>
              <w:ind w:left="142" w:right="142"/>
              <w:jc w:val="center"/>
              <w:rPr>
                <w:b/>
                <w:color w:val="FF0000"/>
                <w:sz w:val="96"/>
                <w:szCs w:val="96"/>
                <w:lang w:val="ru-RU"/>
              </w:rPr>
            </w:pPr>
            <w:r w:rsidRPr="0050504A">
              <w:rPr>
                <w:b/>
                <w:color w:val="FF0000"/>
                <w:sz w:val="96"/>
                <w:szCs w:val="96"/>
                <w:lang w:val="ru-RU"/>
              </w:rPr>
              <w:t>ДВЕРЕЙ</w:t>
            </w:r>
          </w:p>
          <w:p w:rsidR="0050504A" w:rsidRPr="0050504A" w:rsidRDefault="0050504A" w:rsidP="0050504A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50504A">
              <w:rPr>
                <w:b/>
                <w:lang w:val="ru-RU"/>
              </w:rPr>
              <w:t xml:space="preserve">Начало </w:t>
            </w:r>
            <w:r w:rsidRPr="0050504A">
              <w:rPr>
                <w:b/>
                <w:color w:val="FF0000"/>
                <w:lang w:val="ru-RU"/>
              </w:rPr>
              <w:t xml:space="preserve">в 15.00. </w:t>
            </w:r>
          </w:p>
          <w:p w:rsidR="0050504A" w:rsidRPr="0050504A" w:rsidRDefault="0050504A" w:rsidP="0050504A">
            <w:pPr>
              <w:spacing w:before="0" w:after="200" w:line="276" w:lineRule="auto"/>
              <w:ind w:left="142" w:right="142"/>
              <w:jc w:val="center"/>
              <w:rPr>
                <w:b/>
                <w:lang w:val="ru-RU"/>
              </w:rPr>
            </w:pPr>
            <w:r w:rsidRPr="0050504A">
              <w:rPr>
                <w:b/>
                <w:lang w:val="ru-RU"/>
              </w:rPr>
              <w:t>Наш адрес: п. Сидоровка</w:t>
            </w:r>
          </w:p>
          <w:p w:rsidR="0050504A" w:rsidRPr="0050504A" w:rsidRDefault="0050504A" w:rsidP="0050504A">
            <w:pPr>
              <w:spacing w:before="0" w:after="200" w:line="276" w:lineRule="auto"/>
              <w:ind w:left="142" w:right="142"/>
              <w:jc w:val="center"/>
              <w:rPr>
                <w:b/>
                <w:lang w:val="ru-RU"/>
              </w:rPr>
            </w:pPr>
            <w:r w:rsidRPr="0050504A">
              <w:rPr>
                <w:b/>
                <w:lang w:val="ru-RU"/>
              </w:rPr>
              <w:t xml:space="preserve">пр-т М. </w:t>
            </w:r>
            <w:proofErr w:type="spellStart"/>
            <w:r w:rsidRPr="0050504A">
              <w:rPr>
                <w:b/>
                <w:lang w:val="ru-RU"/>
              </w:rPr>
              <w:t>Джалиля</w:t>
            </w:r>
            <w:proofErr w:type="spellEnd"/>
            <w:r w:rsidRPr="0050504A">
              <w:rPr>
                <w:b/>
                <w:lang w:val="ru-RU"/>
              </w:rPr>
              <w:t>, 14</w:t>
            </w:r>
          </w:p>
          <w:p w:rsidR="0050504A" w:rsidRPr="0050504A" w:rsidRDefault="0050504A" w:rsidP="0050504A">
            <w:pPr>
              <w:spacing w:before="0" w:after="200" w:line="276" w:lineRule="auto"/>
              <w:ind w:left="142" w:right="142"/>
              <w:jc w:val="center"/>
              <w:rPr>
                <w:b/>
                <w:lang w:val="ru-RU"/>
              </w:rPr>
            </w:pPr>
          </w:p>
          <w:p w:rsidR="0050504A" w:rsidRPr="0050504A" w:rsidRDefault="0050504A" w:rsidP="0050504A">
            <w:pPr>
              <w:spacing w:before="0" w:after="200" w:line="276" w:lineRule="auto"/>
              <w:ind w:left="142" w:right="142"/>
              <w:jc w:val="center"/>
              <w:rPr>
                <w:b/>
                <w:lang w:val="ru-RU"/>
              </w:rPr>
            </w:pPr>
            <w:r w:rsidRPr="0050504A">
              <w:rPr>
                <w:b/>
                <w:lang w:val="ru-RU"/>
              </w:rPr>
              <w:t xml:space="preserve">Проезд транспортом </w:t>
            </w:r>
          </w:p>
          <w:p w:rsidR="0050504A" w:rsidRPr="0050504A" w:rsidRDefault="0050504A" w:rsidP="0050504A">
            <w:pPr>
              <w:spacing w:before="0" w:after="200" w:line="276" w:lineRule="auto"/>
              <w:ind w:left="142" w:right="142"/>
              <w:jc w:val="center"/>
              <w:rPr>
                <w:lang w:val="ru-RU"/>
              </w:rPr>
            </w:pPr>
            <w:r w:rsidRPr="0050504A">
              <w:rPr>
                <w:b/>
                <w:lang w:val="ru-RU"/>
              </w:rPr>
              <w:t>до остановки «Железнодорожный вокзал»</w:t>
            </w:r>
          </w:p>
          <w:p w:rsidR="0050504A" w:rsidRPr="0050504A" w:rsidRDefault="0050504A" w:rsidP="0050504A">
            <w:pPr>
              <w:spacing w:after="200" w:line="276" w:lineRule="auto"/>
              <w:jc w:val="center"/>
              <w:rPr>
                <w:lang w:val="ru-RU"/>
              </w:rPr>
            </w:pPr>
            <w:r w:rsidRPr="0050504A">
              <w:rPr>
                <w:noProof/>
                <w:lang w:val="ru-RU" w:eastAsia="ru-RU"/>
              </w:rPr>
              <w:drawing>
                <wp:anchor distT="0" distB="0" distL="114300" distR="114300" simplePos="0" relativeHeight="251665408" behindDoc="1" locked="0" layoutInCell="1" allowOverlap="1" wp14:anchorId="46A8D182" wp14:editId="557A4A62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508635</wp:posOffset>
                  </wp:positionV>
                  <wp:extent cx="6521450" cy="2672715"/>
                  <wp:effectExtent l="0" t="0" r="0" b="0"/>
                  <wp:wrapNone/>
                  <wp:docPr id="8" name="Рисунок 8" descr="фоновый рисунок фаса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новый рисунок фаса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0" cy="267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0504A" w:rsidRPr="00B27F09" w:rsidTr="00172BF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8"/>
        </w:trPr>
        <w:tc>
          <w:tcPr>
            <w:tcW w:w="0" w:type="auto"/>
          </w:tcPr>
          <w:p w:rsidR="0050504A" w:rsidRPr="0050504A" w:rsidRDefault="0050504A" w:rsidP="0050504A">
            <w:pPr>
              <w:spacing w:before="0" w:line="80" w:lineRule="exact"/>
              <w:rPr>
                <w:lang w:val="ru-RU"/>
              </w:rPr>
            </w:pPr>
          </w:p>
        </w:tc>
      </w:tr>
    </w:tbl>
    <w:p w:rsidR="0050504A" w:rsidRPr="0050504A" w:rsidRDefault="0050504A" w:rsidP="0050504A">
      <w:pPr>
        <w:keepNext/>
        <w:keepLines/>
        <w:spacing w:before="240" w:after="100"/>
        <w:outlineLvl w:val="1"/>
        <w:rPr>
          <w:rFonts w:asciiTheme="majorHAnsi" w:eastAsiaTheme="majorEastAsia" w:hAnsiTheme="majorHAnsi" w:cstheme="majorBidi"/>
          <w:b/>
          <w:bCs/>
          <w:color w:val="0D0D0D" w:themeColor="text1" w:themeTint="F2"/>
          <w:lang w:val="ru-RU"/>
        </w:rPr>
      </w:pPr>
    </w:p>
    <w:p w:rsidR="0050504A" w:rsidRPr="0050504A" w:rsidRDefault="0050504A" w:rsidP="0050504A">
      <w:pPr>
        <w:rPr>
          <w:lang w:val="ru-RU"/>
        </w:rPr>
      </w:pPr>
    </w:p>
    <w:p w:rsidR="0050504A" w:rsidRPr="0050504A" w:rsidRDefault="0050504A" w:rsidP="0050504A">
      <w:pPr>
        <w:rPr>
          <w:lang w:val="ru-RU"/>
        </w:rPr>
      </w:pPr>
    </w:p>
    <w:p w:rsidR="0050504A" w:rsidRPr="0050504A" w:rsidRDefault="0050504A" w:rsidP="0050504A">
      <w:pPr>
        <w:rPr>
          <w:lang w:val="ru-RU"/>
        </w:rPr>
      </w:pPr>
    </w:p>
    <w:p w:rsidR="0050504A" w:rsidRPr="0050504A" w:rsidRDefault="0050504A" w:rsidP="0050504A">
      <w:pPr>
        <w:rPr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Pr="0050504A" w:rsidRDefault="0050504A" w:rsidP="0050504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0504A" w:rsidRPr="0012126F" w:rsidRDefault="0050504A">
      <w:pPr>
        <w:rPr>
          <w:lang w:val="ru-RU"/>
        </w:rPr>
      </w:pPr>
    </w:p>
    <w:sectPr w:rsidR="0050504A" w:rsidRPr="0012126F" w:rsidSect="00FE0D1D">
      <w:footerReference w:type="default" r:id="rId10"/>
      <w:pgSz w:w="11907" w:h="16839" w:code="9"/>
      <w:pgMar w:top="720" w:right="720" w:bottom="1440" w:left="567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5CF" w:rsidRDefault="008325CF">
      <w:pPr>
        <w:spacing w:before="0" w:after="0" w:line="240" w:lineRule="auto"/>
      </w:pPr>
      <w:r>
        <w:separator/>
      </w:r>
    </w:p>
  </w:endnote>
  <w:endnote w:type="continuationSeparator" w:id="0">
    <w:p w:rsidR="008325CF" w:rsidRDefault="008325C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NewsletterTable"/>
      <w:tblW w:w="1782" w:type="pct"/>
      <w:tblInd w:w="144" w:type="dxa"/>
      <w:tblLook w:val="0660" w:firstRow="1" w:lastRow="1" w:firstColumn="0" w:lastColumn="0" w:noHBand="1" w:noVBand="1"/>
    </w:tblPr>
    <w:tblGrid>
      <w:gridCol w:w="414"/>
      <w:gridCol w:w="3371"/>
    </w:tblGrid>
    <w:tr w:rsidR="00E53BF4" w:rsidRPr="0012126F" w:rsidTr="00E53BF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47" w:type="pct"/>
          <w:tcBorders>
            <w:top w:val="nil"/>
            <w:bottom w:val="nil"/>
          </w:tcBorders>
          <w:shd w:val="clear" w:color="auto" w:fill="auto"/>
        </w:tcPr>
        <w:p w:rsidR="00E53BF4" w:rsidRPr="0012126F" w:rsidRDefault="00E53BF4">
          <w:pPr>
            <w:pStyle w:val="a5"/>
            <w:rPr>
              <w:lang w:val="ru-RU"/>
            </w:rPr>
          </w:pPr>
        </w:p>
      </w:tc>
      <w:tc>
        <w:tcPr>
          <w:tcW w:w="4453" w:type="pct"/>
        </w:tcPr>
        <w:p w:rsidR="00E53BF4" w:rsidRPr="0012126F" w:rsidRDefault="00E53BF4">
          <w:pPr>
            <w:pStyle w:val="a5"/>
            <w:rPr>
              <w:lang w:val="ru-RU"/>
            </w:rPr>
          </w:pPr>
        </w:p>
      </w:tc>
    </w:tr>
  </w:tbl>
  <w:p w:rsidR="0009757D" w:rsidRPr="0012126F" w:rsidRDefault="0009757D">
    <w:pPr>
      <w:pStyle w:val="ab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5CF" w:rsidRDefault="008325CF">
      <w:pPr>
        <w:spacing w:before="0" w:after="0" w:line="240" w:lineRule="auto"/>
      </w:pPr>
      <w:r>
        <w:separator/>
      </w:r>
    </w:p>
  </w:footnote>
  <w:footnote w:type="continuationSeparator" w:id="0">
    <w:p w:rsidR="008325CF" w:rsidRDefault="008325C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15A14"/>
    <w:multiLevelType w:val="hybridMultilevel"/>
    <w:tmpl w:val="5BF65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54AB7"/>
    <w:multiLevelType w:val="hybridMultilevel"/>
    <w:tmpl w:val="06C29FBC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E8"/>
    <w:rsid w:val="00037A92"/>
    <w:rsid w:val="000873C8"/>
    <w:rsid w:val="0009757D"/>
    <w:rsid w:val="000C1380"/>
    <w:rsid w:val="0012126F"/>
    <w:rsid w:val="00144383"/>
    <w:rsid w:val="001C2336"/>
    <w:rsid w:val="00227500"/>
    <w:rsid w:val="002C0C22"/>
    <w:rsid w:val="003A612C"/>
    <w:rsid w:val="003E5B26"/>
    <w:rsid w:val="004050E8"/>
    <w:rsid w:val="004305ED"/>
    <w:rsid w:val="004464B1"/>
    <w:rsid w:val="004A12EF"/>
    <w:rsid w:val="004F279A"/>
    <w:rsid w:val="0050504A"/>
    <w:rsid w:val="00521E5E"/>
    <w:rsid w:val="0055618C"/>
    <w:rsid w:val="005C62F9"/>
    <w:rsid w:val="005D5BF5"/>
    <w:rsid w:val="006C768B"/>
    <w:rsid w:val="007E5F7A"/>
    <w:rsid w:val="008042E3"/>
    <w:rsid w:val="00817C0C"/>
    <w:rsid w:val="008325CF"/>
    <w:rsid w:val="008523FF"/>
    <w:rsid w:val="008B11B7"/>
    <w:rsid w:val="008C5813"/>
    <w:rsid w:val="008E3D7D"/>
    <w:rsid w:val="00913914"/>
    <w:rsid w:val="00917C95"/>
    <w:rsid w:val="00A72745"/>
    <w:rsid w:val="00AF2C02"/>
    <w:rsid w:val="00B27F09"/>
    <w:rsid w:val="00B9662F"/>
    <w:rsid w:val="00C23DAD"/>
    <w:rsid w:val="00D16307"/>
    <w:rsid w:val="00D23A7B"/>
    <w:rsid w:val="00D32517"/>
    <w:rsid w:val="00DC3DF4"/>
    <w:rsid w:val="00E53BF4"/>
    <w:rsid w:val="00E56B1F"/>
    <w:rsid w:val="00EE052F"/>
    <w:rsid w:val="00F83435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274E57-96F2-41AD-B317-946D5899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  <w:ind w:left="144" w:right="14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qFormat/>
    <w:rsid w:val="00913914"/>
  </w:style>
  <w:style w:type="paragraph" w:styleId="1">
    <w:name w:val="heading 1"/>
    <w:basedOn w:val="a"/>
    <w:next w:val="a"/>
    <w:link w:val="10"/>
    <w:unhideWhenUsed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B3259" w:themeColor="accent5" w:themeShade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рганизация"/>
    <w:basedOn w:val="a"/>
    <w:next w:val="a4"/>
    <w:uiPriority w:val="1"/>
    <w:qFormat/>
    <w:pPr>
      <w:spacing w:before="240" w:after="100"/>
    </w:pPr>
    <w:rPr>
      <w:rFonts w:asciiTheme="majorHAnsi" w:eastAsiaTheme="majorEastAsia" w:hAnsiTheme="majorHAnsi" w:cstheme="majorBidi"/>
      <w:color w:val="956AAC" w:themeColor="accent5"/>
      <w:sz w:val="66"/>
    </w:rPr>
  </w:style>
  <w:style w:type="paragraph" w:customStyle="1" w:styleId="a4">
    <w:name w:val="Контактные данные"/>
    <w:basedOn w:val="a"/>
    <w:uiPriority w:val="1"/>
    <w:qFormat/>
    <w:pPr>
      <w:spacing w:before="0" w:after="240" w:line="336" w:lineRule="auto"/>
      <w:contextualSpacing/>
    </w:pPr>
  </w:style>
  <w:style w:type="paragraph" w:customStyle="1" w:styleId="a5">
    <w:name w:val="Место для таблицы"/>
    <w:basedOn w:val="a"/>
    <w:next w:val="a"/>
    <w:uiPriority w:val="2"/>
    <w:qFormat/>
    <w:pPr>
      <w:spacing w:before="0" w:after="0" w:line="80" w:lineRule="exact"/>
    </w:pPr>
  </w:style>
  <w:style w:type="paragraph" w:customStyle="1" w:styleId="a6">
    <w:name w:val="Фотография"/>
    <w:basedOn w:val="a"/>
    <w:uiPriority w:val="2"/>
    <w:qFormat/>
    <w:pPr>
      <w:spacing w:before="0" w:after="360" w:line="240" w:lineRule="auto"/>
      <w:ind w:left="0" w:right="0"/>
      <w:jc w:val="center"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80"/>
        <w:tab w:val="right" w:pos="9360"/>
      </w:tabs>
      <w:spacing w:before="160" w:after="160" w:line="240" w:lineRule="auto"/>
    </w:pPr>
    <w:rPr>
      <w:color w:val="956AAC" w:themeColor="accent5"/>
    </w:rPr>
  </w:style>
  <w:style w:type="character" w:customStyle="1" w:styleId="a8">
    <w:name w:val="Нижний колонтитул Знак"/>
    <w:basedOn w:val="a0"/>
    <w:link w:val="a7"/>
    <w:uiPriority w:val="99"/>
    <w:rPr>
      <w:color w:val="956AAC" w:themeColor="accent5"/>
    </w:rPr>
  </w:style>
  <w:style w:type="paragraph" w:styleId="a9">
    <w:name w:val="Title"/>
    <w:basedOn w:val="a"/>
    <w:link w:val="aa"/>
    <w:uiPriority w:val="1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character" w:customStyle="1" w:styleId="aa">
    <w:name w:val="Название Знак"/>
    <w:basedOn w:val="a0"/>
    <w:link w:val="a9"/>
    <w:uiPriority w:val="1"/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paragraph" w:styleId="ab">
    <w:name w:val="No Spacing"/>
    <w:uiPriority w:val="9"/>
    <w:qFormat/>
    <w:pPr>
      <w:spacing w:before="0" w:after="0" w:line="240" w:lineRule="auto"/>
    </w:pPr>
    <w:rPr>
      <w:color w:val="0D0D0D" w:themeColor="text1" w:themeTint="F2"/>
    </w:rPr>
  </w:style>
  <w:style w:type="table" w:styleId="ac">
    <w:name w:val="Table Grid"/>
    <w:basedOn w:val="a1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wsletterTable">
    <w:name w:val="Newsletter Table"/>
    <w:basedOn w:val="a1"/>
    <w:uiPriority w:val="99"/>
    <w:pPr>
      <w:spacing w:after="0" w:line="240" w:lineRule="auto"/>
    </w:pPr>
    <w:tblPr>
      <w:tblBorders>
        <w:top w:val="single" w:sz="8" w:space="0" w:color="956AAC" w:themeColor="accent5"/>
        <w:bottom w:val="single" w:sz="8" w:space="0" w:color="956AAC" w:themeColor="accent5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table" w:customStyle="1" w:styleId="NewsletterPhoto">
    <w:name w:val="Newsletter Photo"/>
    <w:basedOn w:val="a1"/>
    <w:uiPriority w:val="99"/>
    <w:pPr>
      <w:spacing w:after="0" w:line="240" w:lineRule="auto"/>
    </w:pPr>
    <w:tblPr>
      <w:jc w:val="center"/>
      <w:tblBorders>
        <w:top w:val="single" w:sz="4" w:space="0" w:color="956AAC" w:themeColor="accent5"/>
        <w:left w:val="single" w:sz="4" w:space="0" w:color="956AAC" w:themeColor="accent5"/>
        <w:bottom w:val="single" w:sz="4" w:space="0" w:color="956AAC" w:themeColor="accent5"/>
        <w:right w:val="single" w:sz="4" w:space="0" w:color="956AAC" w:themeColor="accent5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header"/>
    <w:basedOn w:val="a"/>
    <w:link w:val="af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4B3259" w:themeColor="accent5" w:themeShade="8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paragraph" w:styleId="af0">
    <w:name w:val="Balloon Text"/>
    <w:basedOn w:val="a"/>
    <w:link w:val="af1"/>
    <w:uiPriority w:val="99"/>
    <w:semiHidden/>
    <w:unhideWhenUsed/>
    <w:rsid w:val="0009757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9757D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5C62F9"/>
    <w:pPr>
      <w:ind w:left="720"/>
      <w:contextualSpacing/>
    </w:pPr>
  </w:style>
  <w:style w:type="table" w:customStyle="1" w:styleId="NewsletterTable1">
    <w:name w:val="Newsletter Table1"/>
    <w:basedOn w:val="a1"/>
    <w:uiPriority w:val="99"/>
    <w:rsid w:val="0050504A"/>
    <w:pPr>
      <w:spacing w:after="0" w:line="240" w:lineRule="auto"/>
    </w:pPr>
    <w:tblPr>
      <w:tblBorders>
        <w:top w:val="single" w:sz="8" w:space="0" w:color="956AAC" w:themeColor="accent5"/>
        <w:bottom w:val="single" w:sz="8" w:space="0" w:color="956AAC" w:themeColor="accent5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character" w:customStyle="1" w:styleId="0pt">
    <w:name w:val="Основной текст + Интервал 0 pt"/>
    <w:basedOn w:val="a0"/>
    <w:rsid w:val="003E5B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913914"/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oshhinskij.a\AppData\Roaming\Microsoft\&#1064;&#1072;&#1073;&#1083;&#1086;&#1085;&#1099;\&#1054;&#1073;&#1098;&#1103;&#1074;&#1083;&#1077;&#1085;&#1080;&#1077;%20&#1086;%20&#1096;&#1082;&#1086;&#1083;&#1100;&#1085;&#1086;&#1084;%20&#1084;&#1077;&#1088;&#1086;&#1087;&#1088;&#1080;&#1103;&#1090;&#1080;&#1080;.dotx" TargetMode="External"/></Relationships>
</file>

<file path=word/theme/theme1.xml><?xml version="1.0" encoding="utf-8"?>
<a:theme xmlns:a="http://schemas.openxmlformats.org/drawingml/2006/main" name="Elementary NEwsletter">
  <a:themeElements>
    <a:clrScheme name="Academic Newsletter">
      <a:dk1>
        <a:sysClr val="windowText" lastClr="000000"/>
      </a:dk1>
      <a:lt1>
        <a:sysClr val="window" lastClr="FFFFFF"/>
      </a:lt1>
      <a:dk2>
        <a:srgbClr val="0C4D68"/>
      </a:dk2>
      <a:lt2>
        <a:srgbClr val="F8EADB"/>
      </a:lt2>
      <a:accent1>
        <a:srgbClr val="199BD0"/>
      </a:accent1>
      <a:accent2>
        <a:srgbClr val="91C73F"/>
      </a:accent2>
      <a:accent3>
        <a:srgbClr val="E76E34"/>
      </a:accent3>
      <a:accent4>
        <a:srgbClr val="EBDB30"/>
      </a:accent4>
      <a:accent5>
        <a:srgbClr val="956AAC"/>
      </a:accent5>
      <a:accent6>
        <a:srgbClr val="E86360"/>
      </a:accent6>
      <a:hlink>
        <a:srgbClr val="199BD0"/>
      </a:hlink>
      <a:folHlink>
        <a:srgbClr val="956AAC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6028BAD-652E-4620-8B17-8908D63208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Объявление о школьном мероприятии</Template>
  <TotalTime>47</TotalTime>
  <Pages>3</Pages>
  <Words>137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Блощинский Анатолий Иванович</dc:creator>
  <cp:keywords/>
  <cp:lastModifiedBy>Киямов Фаиль Наилевич</cp:lastModifiedBy>
  <cp:revision>13</cp:revision>
  <dcterms:created xsi:type="dcterms:W3CDTF">2017-01-16T06:07:00Z</dcterms:created>
  <dcterms:modified xsi:type="dcterms:W3CDTF">2018-03-29T11:35:00Z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TC028051399991</vt:lpwstr>
  </property>
</Properties>
</file>